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9607C7" w:rsidRDefault="00F53692" w:rsidP="00F53692">
      <w:pPr>
        <w:pStyle w:val="Sinespaciado3"/>
        <w:jc w:val="both"/>
        <w:rPr>
          <w:rFonts w:ascii="Arial" w:hAnsi="Arial" w:cs="Arial"/>
          <w:b/>
          <w:sz w:val="20"/>
          <w:szCs w:val="20"/>
        </w:rPr>
      </w:pPr>
      <w:r w:rsidRPr="009607C7">
        <w:rPr>
          <w:rFonts w:ascii="Arial" w:hAnsi="Arial" w:cs="Arial"/>
          <w:b/>
          <w:sz w:val="20"/>
          <w:szCs w:val="20"/>
        </w:rPr>
        <w:t xml:space="preserve">AL PRESIDENTE DE LA </w:t>
      </w:r>
    </w:p>
    <w:p w:rsidR="00F53692" w:rsidRPr="009607C7" w:rsidRDefault="00F53692" w:rsidP="00F53692">
      <w:pPr>
        <w:pStyle w:val="Sinespaciado3"/>
        <w:jc w:val="both"/>
        <w:rPr>
          <w:rFonts w:ascii="Arial" w:hAnsi="Arial" w:cs="Arial"/>
          <w:b/>
          <w:sz w:val="20"/>
          <w:szCs w:val="20"/>
        </w:rPr>
      </w:pPr>
      <w:r w:rsidRPr="009607C7">
        <w:rPr>
          <w:rFonts w:ascii="Arial" w:hAnsi="Arial" w:cs="Arial"/>
          <w:b/>
          <w:sz w:val="20"/>
          <w:szCs w:val="20"/>
        </w:rPr>
        <w:t>DIPUTACIÓN DE MÁLAGA</w:t>
      </w:r>
    </w:p>
    <w:p w:rsidR="00763C01" w:rsidRPr="009607C7" w:rsidRDefault="00763C01">
      <w:pPr>
        <w:rPr>
          <w:sz w:val="20"/>
          <w:szCs w:val="20"/>
          <w:lang w:val="es-ES_tradnl"/>
        </w:rPr>
      </w:pPr>
    </w:p>
    <w:p w:rsidR="00684132" w:rsidRPr="009607C7" w:rsidRDefault="00684132">
      <w:pPr>
        <w:rPr>
          <w:sz w:val="20"/>
          <w:szCs w:val="20"/>
          <w:lang w:val="es-ES_tradnl"/>
        </w:rPr>
      </w:pPr>
    </w:p>
    <w:p w:rsidR="00F53692" w:rsidRPr="009607C7" w:rsidRDefault="00F53692">
      <w:pPr>
        <w:rPr>
          <w:sz w:val="20"/>
          <w:szCs w:val="20"/>
          <w:lang w:val="es-ES_tradnl"/>
        </w:rPr>
      </w:pPr>
    </w:p>
    <w:p w:rsidR="00F53692" w:rsidRPr="00695998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sz w:val="22"/>
          <w:szCs w:val="22"/>
          <w:lang w:eastAsia="es-ES"/>
        </w:rPr>
      </w:pPr>
      <w:r w:rsidRPr="00695998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>MOCIÓ</w:t>
      </w:r>
      <w:r w:rsidR="00E67B34" w:rsidRPr="00695998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>N DEL GRUPO SOCIALISTA RELATIVA INSTITUTO LA MAROMA, DE BENAMOCARRA</w:t>
      </w:r>
    </w:p>
    <w:p w:rsidR="00F53692" w:rsidRPr="00695998" w:rsidRDefault="00F53692" w:rsidP="005D605A">
      <w:pPr>
        <w:suppressAutoHyphens w:val="0"/>
        <w:spacing w:before="100" w:beforeAutospacing="1"/>
        <w:jc w:val="both"/>
        <w:rPr>
          <w:rFonts w:ascii="Arial" w:hAnsi="Arial" w:cs="Arial"/>
          <w:sz w:val="22"/>
          <w:szCs w:val="22"/>
          <w:lang w:eastAsia="es-ES"/>
        </w:rPr>
      </w:pPr>
    </w:p>
    <w:p w:rsidR="00F53692" w:rsidRPr="00695998" w:rsidRDefault="00F53692" w:rsidP="005D605A">
      <w:pPr>
        <w:suppressAutoHyphens w:val="0"/>
        <w:spacing w:before="100" w:beforeAutospacing="1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ES"/>
        </w:rPr>
      </w:pPr>
      <w:r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Francisco Javier Co</w:t>
      </w:r>
      <w:r w:rsidR="00961BF6"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nejo Rueda, Diputado Portavoz</w:t>
      </w:r>
      <w:r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,</w:t>
      </w:r>
      <w:r w:rsidR="006C60E5"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</w:t>
      </w:r>
      <w:r w:rsidRPr="00695998">
        <w:rPr>
          <w:rFonts w:ascii="Arial" w:hAnsi="Arial" w:cs="Arial"/>
          <w:color w:val="231F20"/>
          <w:sz w:val="22"/>
          <w:szCs w:val="22"/>
          <w:lang w:eastAsia="es-ES"/>
        </w:rPr>
        <w:t>al amparo de lo dispuesto en el art. 97.3 del Reglamento de Organización, Funcionamiento y Régimen Jurídico de las Entidades Locales, presenta</w:t>
      </w:r>
      <w:r w:rsidR="008C750B" w:rsidRPr="00695998">
        <w:rPr>
          <w:rFonts w:ascii="Arial" w:hAnsi="Arial" w:cs="Arial"/>
          <w:color w:val="231F20"/>
          <w:sz w:val="22"/>
          <w:szCs w:val="22"/>
          <w:lang w:eastAsia="es-ES"/>
        </w:rPr>
        <w:t>n</w:t>
      </w:r>
      <w:r w:rsidRPr="00695998">
        <w:rPr>
          <w:rFonts w:ascii="Arial" w:hAnsi="Arial" w:cs="Arial"/>
          <w:color w:val="231F20"/>
          <w:sz w:val="22"/>
          <w:szCs w:val="22"/>
          <w:lang w:eastAsia="es-ES"/>
        </w:rPr>
        <w:t xml:space="preserve"> ante ese Pleno Corporativo la siguiente </w:t>
      </w:r>
      <w:r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MOCIÓN relativa </w:t>
      </w:r>
      <w:r w:rsidR="00E67B34" w:rsidRPr="00695998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>AL INSTITUTO LA MARONA, DE BENAMOCARRA</w:t>
      </w:r>
    </w:p>
    <w:p w:rsidR="00245E34" w:rsidRPr="00695998" w:rsidRDefault="00245E34" w:rsidP="00245E34">
      <w:pPr>
        <w:suppressAutoHyphens w:val="0"/>
        <w:spacing w:before="100" w:beforeAutospacing="1"/>
        <w:jc w:val="center"/>
        <w:rPr>
          <w:rFonts w:ascii="Arial" w:hAnsi="Arial" w:cs="Arial"/>
          <w:sz w:val="22"/>
          <w:szCs w:val="22"/>
          <w:lang w:eastAsia="es-ES"/>
        </w:rPr>
      </w:pPr>
    </w:p>
    <w:p w:rsidR="00F53692" w:rsidRPr="00695998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  <w:r w:rsidRPr="00695998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EXPOSICIÓN DE MOTIVOS</w:t>
      </w:r>
    </w:p>
    <w:p w:rsidR="00E67B34" w:rsidRPr="00695998" w:rsidRDefault="002C0E4D" w:rsidP="00E67B34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95998">
        <w:rPr>
          <w:rFonts w:ascii="Arial" w:hAnsi="Arial" w:cs="Arial"/>
          <w:sz w:val="22"/>
          <w:szCs w:val="22"/>
        </w:rPr>
        <w:t xml:space="preserve"> </w:t>
      </w:r>
    </w:p>
    <w:p w:rsidR="009C5185" w:rsidRPr="006636D3" w:rsidRDefault="00237F02" w:rsidP="00237F02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  <w:r w:rsidRPr="006636D3">
        <w:rPr>
          <w:rFonts w:ascii="Arial" w:hAnsi="Arial" w:cs="Arial"/>
          <w:color w:val="000000"/>
          <w:sz w:val="22"/>
          <w:szCs w:val="22"/>
        </w:rPr>
        <w:t xml:space="preserve">El instituto </w:t>
      </w:r>
      <w:r w:rsidR="009C5185" w:rsidRPr="006636D3">
        <w:rPr>
          <w:rFonts w:ascii="Arial" w:hAnsi="Arial" w:cs="Arial"/>
          <w:color w:val="000000"/>
          <w:sz w:val="22"/>
          <w:szCs w:val="22"/>
        </w:rPr>
        <w:t xml:space="preserve">de educación secundaria </w:t>
      </w:r>
      <w:r w:rsidRPr="006636D3">
        <w:rPr>
          <w:rFonts w:ascii="Arial" w:hAnsi="Arial" w:cs="Arial"/>
          <w:color w:val="000000"/>
          <w:sz w:val="22"/>
          <w:szCs w:val="22"/>
        </w:rPr>
        <w:t>La Maroma</w:t>
      </w:r>
      <w:r w:rsidR="009C5185" w:rsidRPr="006636D3">
        <w:rPr>
          <w:rFonts w:ascii="Arial" w:hAnsi="Arial" w:cs="Arial"/>
          <w:color w:val="000000"/>
          <w:sz w:val="22"/>
          <w:szCs w:val="22"/>
        </w:rPr>
        <w:t xml:space="preserve">, de </w:t>
      </w:r>
      <w:proofErr w:type="spellStart"/>
      <w:r w:rsidR="009C5185" w:rsidRPr="006636D3">
        <w:rPr>
          <w:rFonts w:ascii="Arial" w:hAnsi="Arial" w:cs="Arial"/>
          <w:color w:val="000000"/>
          <w:sz w:val="22"/>
          <w:szCs w:val="22"/>
        </w:rPr>
        <w:t>Benamocarra</w:t>
      </w:r>
      <w:proofErr w:type="spellEnd"/>
      <w:r w:rsidR="009C5185" w:rsidRPr="006636D3">
        <w:rPr>
          <w:rFonts w:ascii="Arial" w:hAnsi="Arial" w:cs="Arial"/>
          <w:color w:val="000000"/>
          <w:sz w:val="22"/>
          <w:szCs w:val="22"/>
        </w:rPr>
        <w:t>,</w:t>
      </w:r>
      <w:r w:rsidRPr="006636D3">
        <w:rPr>
          <w:rFonts w:ascii="Arial" w:hAnsi="Arial" w:cs="Arial"/>
          <w:color w:val="000000"/>
          <w:sz w:val="22"/>
          <w:szCs w:val="22"/>
        </w:rPr>
        <w:t xml:space="preserve"> tiene un total de 210 alumnos de los municipios de </w:t>
      </w:r>
      <w:proofErr w:type="spellStart"/>
      <w:r w:rsidRPr="006636D3">
        <w:rPr>
          <w:rFonts w:ascii="Arial" w:hAnsi="Arial" w:cs="Arial"/>
          <w:color w:val="000000"/>
          <w:sz w:val="22"/>
          <w:szCs w:val="22"/>
        </w:rPr>
        <w:t>Benamocarra</w:t>
      </w:r>
      <w:proofErr w:type="spellEnd"/>
      <w:r w:rsidRPr="006636D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636D3">
        <w:rPr>
          <w:rFonts w:ascii="Arial" w:hAnsi="Arial" w:cs="Arial"/>
          <w:color w:val="000000"/>
          <w:sz w:val="22"/>
          <w:szCs w:val="22"/>
        </w:rPr>
        <w:t>Almáchar</w:t>
      </w:r>
      <w:proofErr w:type="spellEnd"/>
      <w:r w:rsidRPr="006636D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636D3">
        <w:rPr>
          <w:rFonts w:ascii="Arial" w:hAnsi="Arial" w:cs="Arial"/>
          <w:color w:val="000000"/>
          <w:sz w:val="22"/>
          <w:szCs w:val="22"/>
        </w:rPr>
        <w:t>Iznate</w:t>
      </w:r>
      <w:proofErr w:type="spellEnd"/>
      <w:r w:rsidRPr="006636D3">
        <w:rPr>
          <w:rFonts w:ascii="Arial" w:hAnsi="Arial" w:cs="Arial"/>
          <w:color w:val="000000"/>
          <w:sz w:val="22"/>
          <w:szCs w:val="22"/>
        </w:rPr>
        <w:t xml:space="preserve"> y El Borge, los cuales han sido desplazados a un centro en Torre del Mar a raíz del precinto</w:t>
      </w:r>
      <w:r w:rsidR="009C5185" w:rsidRPr="006636D3">
        <w:rPr>
          <w:rFonts w:ascii="Arial" w:hAnsi="Arial" w:cs="Arial"/>
          <w:color w:val="000000"/>
          <w:sz w:val="22"/>
          <w:szCs w:val="22"/>
        </w:rPr>
        <w:t xml:space="preserve"> municipal que impide a la Delegación de Educación de la Junta de Andalucía ejecutar las obras de arreglo de unas escolleras en el patio del instituto.</w:t>
      </w:r>
    </w:p>
    <w:p w:rsidR="009C5185" w:rsidRPr="006636D3" w:rsidRDefault="009C5185" w:rsidP="00237F02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:rsidR="00237F02" w:rsidRPr="006636D3" w:rsidRDefault="009C5185" w:rsidP="00237F02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636D3">
        <w:rPr>
          <w:rFonts w:ascii="Arial" w:hAnsi="Arial" w:cs="Arial"/>
          <w:sz w:val="22"/>
          <w:szCs w:val="22"/>
        </w:rPr>
        <w:t xml:space="preserve">Con fecha de 25 de enero de 2012, este Grupo recibió un comunicado firmado por la vicepresidenta de la Asociación de Padres y Madres ‘La </w:t>
      </w:r>
      <w:proofErr w:type="spellStart"/>
      <w:r w:rsidRPr="006636D3">
        <w:rPr>
          <w:rFonts w:ascii="Arial" w:hAnsi="Arial" w:cs="Arial"/>
          <w:sz w:val="22"/>
          <w:szCs w:val="22"/>
        </w:rPr>
        <w:t>Axarquía</w:t>
      </w:r>
      <w:proofErr w:type="spellEnd"/>
      <w:r w:rsidRPr="006636D3">
        <w:rPr>
          <w:rFonts w:ascii="Arial" w:hAnsi="Arial" w:cs="Arial"/>
          <w:sz w:val="22"/>
          <w:szCs w:val="22"/>
        </w:rPr>
        <w:t>’ de dicho instituto. El AMPA pide la resolución del conflicto</w:t>
      </w:r>
      <w:r w:rsidR="00C42E0A">
        <w:rPr>
          <w:rFonts w:ascii="Arial" w:hAnsi="Arial" w:cs="Arial"/>
          <w:sz w:val="22"/>
          <w:szCs w:val="22"/>
        </w:rPr>
        <w:t>, que ha llegado hasta el ámbito judicial,</w:t>
      </w:r>
      <w:r w:rsidR="0041099C">
        <w:rPr>
          <w:rFonts w:ascii="Arial" w:hAnsi="Arial" w:cs="Arial"/>
          <w:sz w:val="22"/>
          <w:szCs w:val="22"/>
        </w:rPr>
        <w:t xml:space="preserve"> </w:t>
      </w:r>
      <w:r w:rsidRPr="006636D3">
        <w:rPr>
          <w:rFonts w:ascii="Arial" w:hAnsi="Arial" w:cs="Arial"/>
          <w:sz w:val="22"/>
          <w:szCs w:val="22"/>
        </w:rPr>
        <w:t>entre el consistorio y la Delegación de Educación</w:t>
      </w:r>
      <w:r w:rsidR="006636D3" w:rsidRPr="006636D3">
        <w:rPr>
          <w:rFonts w:ascii="Arial" w:hAnsi="Arial" w:cs="Arial"/>
          <w:sz w:val="22"/>
          <w:szCs w:val="22"/>
        </w:rPr>
        <w:t>.</w:t>
      </w:r>
    </w:p>
    <w:p w:rsidR="00C76EB1" w:rsidRPr="006636D3" w:rsidRDefault="00C76EB1" w:rsidP="001E6B4D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3A5C53" w:rsidRDefault="00D35D30" w:rsidP="00E67B34">
      <w:pPr>
        <w:pStyle w:val="Standard"/>
        <w:jc w:val="both"/>
        <w:rPr>
          <w:rFonts w:ascii="Arial" w:hAnsi="Arial" w:cs="Arial"/>
          <w:sz w:val="22"/>
          <w:szCs w:val="22"/>
          <w:lang w:val="es-ES_tradnl"/>
        </w:rPr>
      </w:pPr>
      <w:r w:rsidRPr="00695998">
        <w:rPr>
          <w:rFonts w:ascii="Arial" w:hAnsi="Arial" w:cs="Arial"/>
          <w:color w:val="000000"/>
          <w:sz w:val="22"/>
          <w:szCs w:val="22"/>
        </w:rPr>
        <w:t xml:space="preserve">Es el tercer año académico que el instituto La Maroma, de </w:t>
      </w:r>
      <w:proofErr w:type="spellStart"/>
      <w:r w:rsidRPr="00695998">
        <w:rPr>
          <w:rFonts w:ascii="Arial" w:hAnsi="Arial" w:cs="Arial"/>
          <w:color w:val="000000"/>
          <w:sz w:val="22"/>
          <w:szCs w:val="22"/>
        </w:rPr>
        <w:t>Benamocarra</w:t>
      </w:r>
      <w:proofErr w:type="spellEnd"/>
      <w:r w:rsidRPr="00695998">
        <w:rPr>
          <w:rFonts w:ascii="Arial" w:hAnsi="Arial" w:cs="Arial"/>
          <w:color w:val="000000"/>
          <w:sz w:val="22"/>
          <w:szCs w:val="22"/>
        </w:rPr>
        <w:t xml:space="preserve"> sigue sin licencia de primera ocupación, que debe ser aprobada por el Ayuntamiento. </w:t>
      </w:r>
      <w:r w:rsidR="00D4148A" w:rsidRPr="00695998">
        <w:rPr>
          <w:rFonts w:ascii="Arial" w:hAnsi="Arial" w:cs="Arial"/>
          <w:sz w:val="22"/>
          <w:szCs w:val="22"/>
          <w:lang w:val="es-ES_tradnl"/>
        </w:rPr>
        <w:t xml:space="preserve">Los padres y madres de los alumnos quieren una solución </w:t>
      </w:r>
      <w:r w:rsidR="00FF1A1B">
        <w:rPr>
          <w:rFonts w:ascii="Arial" w:hAnsi="Arial" w:cs="Arial"/>
          <w:sz w:val="22"/>
          <w:szCs w:val="22"/>
          <w:lang w:val="es-ES_tradnl"/>
        </w:rPr>
        <w:t xml:space="preserve">inmediata </w:t>
      </w:r>
      <w:r w:rsidR="00D4148A" w:rsidRPr="00695998">
        <w:rPr>
          <w:rFonts w:ascii="Arial" w:hAnsi="Arial" w:cs="Arial"/>
          <w:sz w:val="22"/>
          <w:szCs w:val="22"/>
          <w:lang w:val="es-ES_tradnl"/>
        </w:rPr>
        <w:t xml:space="preserve">y han iniciado un calendario de reivindicaciones ante las administraciones públicas. </w:t>
      </w:r>
    </w:p>
    <w:p w:rsidR="003A5C53" w:rsidRDefault="003A5C53" w:rsidP="00E67B34">
      <w:pPr>
        <w:pStyle w:val="Standard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412904" w:rsidRDefault="00D4148A" w:rsidP="00E67B34">
      <w:pPr>
        <w:pStyle w:val="Standard"/>
        <w:jc w:val="both"/>
        <w:rPr>
          <w:rFonts w:ascii="Arial" w:hAnsi="Arial" w:cs="Arial"/>
          <w:sz w:val="22"/>
          <w:szCs w:val="22"/>
          <w:lang w:val="es-ES_tradnl"/>
        </w:rPr>
      </w:pPr>
      <w:r w:rsidRPr="00695998">
        <w:rPr>
          <w:rFonts w:ascii="Arial" w:hAnsi="Arial" w:cs="Arial"/>
          <w:sz w:val="22"/>
          <w:szCs w:val="22"/>
          <w:lang w:val="es-ES_tradnl"/>
        </w:rPr>
        <w:t xml:space="preserve">Por iniciativa de este Grupo </w:t>
      </w:r>
      <w:r w:rsidR="003A5C53">
        <w:rPr>
          <w:rFonts w:ascii="Arial" w:hAnsi="Arial" w:cs="Arial"/>
          <w:sz w:val="22"/>
          <w:szCs w:val="22"/>
          <w:lang w:val="es-ES_tradnl"/>
        </w:rPr>
        <w:t>defendida en</w:t>
      </w:r>
      <w:r w:rsidRPr="00695998">
        <w:rPr>
          <w:rFonts w:ascii="Arial" w:hAnsi="Arial" w:cs="Arial"/>
          <w:sz w:val="22"/>
          <w:szCs w:val="22"/>
          <w:lang w:val="es-ES_tradnl"/>
        </w:rPr>
        <w:t xml:space="preserve"> el pasado pleno, el presidente de la Diputación se reunió con los padres para mediar en el asunto, toda vez que el alcalde del municipio de </w:t>
      </w:r>
      <w:proofErr w:type="spellStart"/>
      <w:r w:rsidRPr="00695998">
        <w:rPr>
          <w:rFonts w:ascii="Arial" w:hAnsi="Arial" w:cs="Arial"/>
          <w:sz w:val="22"/>
          <w:szCs w:val="22"/>
          <w:lang w:val="es-ES_tradnl"/>
        </w:rPr>
        <w:t>Benamocarra</w:t>
      </w:r>
      <w:proofErr w:type="spellEnd"/>
      <w:r w:rsidRPr="00695998">
        <w:rPr>
          <w:rFonts w:ascii="Arial" w:hAnsi="Arial" w:cs="Arial"/>
          <w:sz w:val="22"/>
          <w:szCs w:val="22"/>
          <w:lang w:val="es-ES_tradnl"/>
        </w:rPr>
        <w:t xml:space="preserve"> es también diputado en la corporación provincial. 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No fue </w:t>
      </w:r>
      <w:r w:rsidR="00FF1A1B">
        <w:rPr>
          <w:rFonts w:ascii="Arial" w:hAnsi="Arial" w:cs="Arial"/>
          <w:sz w:val="22"/>
          <w:szCs w:val="22"/>
          <w:lang w:val="es-ES_tradnl"/>
        </w:rPr>
        <w:t>nuestra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 primera acción </w:t>
      </w:r>
      <w:r w:rsidR="00FF1A1B">
        <w:rPr>
          <w:rFonts w:ascii="Arial" w:hAnsi="Arial" w:cs="Arial"/>
          <w:sz w:val="22"/>
          <w:szCs w:val="22"/>
          <w:lang w:val="es-ES_tradnl"/>
        </w:rPr>
        <w:t>al respecto del instituto La Maroma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. En </w:t>
      </w:r>
      <w:r w:rsidR="00D73426">
        <w:rPr>
          <w:rFonts w:ascii="Arial" w:hAnsi="Arial" w:cs="Arial"/>
          <w:sz w:val="22"/>
          <w:szCs w:val="22"/>
          <w:lang w:val="es-ES_tradnl"/>
        </w:rPr>
        <w:t>noviembre</w:t>
      </w:r>
      <w:r w:rsidR="00566C9E">
        <w:rPr>
          <w:rFonts w:ascii="Arial" w:hAnsi="Arial" w:cs="Arial"/>
          <w:sz w:val="22"/>
          <w:szCs w:val="22"/>
          <w:lang w:val="es-ES_tradnl"/>
        </w:rPr>
        <w:t xml:space="preserve"> de 2011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66C9E">
        <w:rPr>
          <w:rFonts w:ascii="Arial" w:hAnsi="Arial" w:cs="Arial"/>
          <w:sz w:val="22"/>
          <w:szCs w:val="22"/>
          <w:lang w:val="es-ES_tradnl"/>
        </w:rPr>
        <w:t>mediante un ruego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66C9E">
        <w:rPr>
          <w:rFonts w:ascii="Arial" w:hAnsi="Arial" w:cs="Arial"/>
          <w:sz w:val="22"/>
          <w:szCs w:val="22"/>
          <w:lang w:val="es-ES_tradnl"/>
        </w:rPr>
        <w:t xml:space="preserve">se pidió 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>a la Presidenci</w:t>
      </w:r>
      <w:r w:rsidR="00566C9E">
        <w:rPr>
          <w:rFonts w:ascii="Arial" w:hAnsi="Arial" w:cs="Arial"/>
          <w:sz w:val="22"/>
          <w:szCs w:val="22"/>
          <w:lang w:val="es-ES_tradnl"/>
        </w:rPr>
        <w:t>a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 que intermediara</w:t>
      </w:r>
      <w:r w:rsidR="00D73426">
        <w:rPr>
          <w:rFonts w:ascii="Arial" w:hAnsi="Arial" w:cs="Arial"/>
          <w:sz w:val="22"/>
          <w:szCs w:val="22"/>
          <w:lang w:val="es-ES_tradnl"/>
        </w:rPr>
        <w:t xml:space="preserve"> en el conflicto </w:t>
      </w:r>
      <w:r w:rsidR="00DE0974">
        <w:rPr>
          <w:rFonts w:ascii="Arial" w:hAnsi="Arial" w:cs="Arial"/>
          <w:sz w:val="22"/>
          <w:szCs w:val="22"/>
          <w:lang w:val="es-ES_tradnl"/>
        </w:rPr>
        <w:t>alentado, sobre todo</w:t>
      </w:r>
      <w:r w:rsidR="00566C9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E0974">
        <w:rPr>
          <w:rFonts w:ascii="Arial" w:hAnsi="Arial" w:cs="Arial"/>
          <w:sz w:val="22"/>
          <w:szCs w:val="22"/>
          <w:lang w:val="es-ES_tradnl"/>
        </w:rPr>
        <w:t>por el Ayuntamiento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 xml:space="preserve">, justamente para que el problema </w:t>
      </w:r>
      <w:r w:rsidR="00DE0974">
        <w:rPr>
          <w:rFonts w:ascii="Arial" w:hAnsi="Arial" w:cs="Arial"/>
          <w:sz w:val="22"/>
          <w:szCs w:val="22"/>
          <w:lang w:val="es-ES_tradnl"/>
        </w:rPr>
        <w:t xml:space="preserve">no </w:t>
      </w:r>
      <w:r w:rsidR="00412904" w:rsidRPr="00695998">
        <w:rPr>
          <w:rFonts w:ascii="Arial" w:hAnsi="Arial" w:cs="Arial"/>
          <w:sz w:val="22"/>
          <w:szCs w:val="22"/>
          <w:lang w:val="es-ES_tradnl"/>
        </w:rPr>
        <w:t>fuera a mayores</w:t>
      </w:r>
      <w:r w:rsidR="00B3189D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566C9E">
        <w:rPr>
          <w:rFonts w:ascii="Arial" w:hAnsi="Arial" w:cs="Arial"/>
          <w:sz w:val="22"/>
          <w:szCs w:val="22"/>
          <w:lang w:val="es-ES_tradnl"/>
        </w:rPr>
        <w:t>terminara afectando</w:t>
      </w:r>
      <w:r w:rsidR="00B3189D">
        <w:rPr>
          <w:rFonts w:ascii="Arial" w:hAnsi="Arial" w:cs="Arial"/>
          <w:sz w:val="22"/>
          <w:szCs w:val="22"/>
          <w:lang w:val="es-ES_tradnl"/>
        </w:rPr>
        <w:t xml:space="preserve"> la actividad educativa</w:t>
      </w:r>
      <w:r w:rsidR="00566C9E">
        <w:rPr>
          <w:rFonts w:ascii="Arial" w:hAnsi="Arial" w:cs="Arial"/>
          <w:sz w:val="22"/>
          <w:szCs w:val="22"/>
          <w:lang w:val="es-ES_tradnl"/>
        </w:rPr>
        <w:t xml:space="preserve"> como así ha sido</w:t>
      </w:r>
      <w:r w:rsidR="00B3189D">
        <w:rPr>
          <w:rFonts w:ascii="Arial" w:hAnsi="Arial" w:cs="Arial"/>
          <w:sz w:val="22"/>
          <w:szCs w:val="22"/>
          <w:lang w:val="es-ES_tradnl"/>
        </w:rPr>
        <w:t>.</w:t>
      </w:r>
    </w:p>
    <w:p w:rsidR="00B3189D" w:rsidRPr="00695998" w:rsidRDefault="00B3189D" w:rsidP="00E67B34">
      <w:pPr>
        <w:pStyle w:val="Standard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412904" w:rsidRPr="00695998" w:rsidRDefault="00412904" w:rsidP="00E67B34">
      <w:pPr>
        <w:pStyle w:val="Standard"/>
        <w:jc w:val="both"/>
        <w:rPr>
          <w:rFonts w:ascii="Arial" w:hAnsi="Arial" w:cs="Arial"/>
          <w:sz w:val="22"/>
          <w:szCs w:val="22"/>
          <w:lang w:val="es-ES_tradnl"/>
        </w:rPr>
      </w:pPr>
      <w:r w:rsidRPr="00695998">
        <w:rPr>
          <w:rFonts w:ascii="Arial" w:hAnsi="Arial" w:cs="Arial"/>
          <w:sz w:val="22"/>
          <w:szCs w:val="22"/>
          <w:lang w:val="es-ES_tradnl"/>
        </w:rPr>
        <w:lastRenderedPageBreak/>
        <w:t>La situación debe resolverse con la mayor celeridad, ya que afecta a dos centenares de alumnos y alumnas</w:t>
      </w:r>
      <w:r w:rsidR="001E6B4D">
        <w:rPr>
          <w:rFonts w:ascii="Arial" w:hAnsi="Arial" w:cs="Arial"/>
          <w:sz w:val="22"/>
          <w:szCs w:val="22"/>
          <w:lang w:val="es-ES_tradnl"/>
        </w:rPr>
        <w:t>, entre 11 y 14 años,</w:t>
      </w:r>
      <w:r w:rsidR="00E6788C">
        <w:rPr>
          <w:rFonts w:ascii="Arial" w:hAnsi="Arial" w:cs="Arial"/>
          <w:sz w:val="22"/>
          <w:szCs w:val="22"/>
          <w:lang w:val="es-ES_tradnl"/>
        </w:rPr>
        <w:t xml:space="preserve"> que han visto afectado el normal desarrollo del </w:t>
      </w:r>
      <w:r w:rsidRPr="00695998">
        <w:rPr>
          <w:rFonts w:ascii="Arial" w:hAnsi="Arial" w:cs="Arial"/>
          <w:sz w:val="22"/>
          <w:szCs w:val="22"/>
          <w:lang w:val="es-ES_tradnl"/>
        </w:rPr>
        <w:t xml:space="preserve">curso lectivo y al personal docente del centro educativo. </w:t>
      </w:r>
    </w:p>
    <w:p w:rsidR="00E67B34" w:rsidRPr="00695998" w:rsidRDefault="00E67B34" w:rsidP="00E67B34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961BF6" w:rsidRPr="00695998" w:rsidRDefault="001363A5" w:rsidP="00961BF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5998">
        <w:rPr>
          <w:rFonts w:ascii="Arial" w:hAnsi="Arial" w:cs="Arial"/>
          <w:sz w:val="22"/>
          <w:szCs w:val="22"/>
        </w:rPr>
        <w:t>Por todo lo anterior</w:t>
      </w:r>
      <w:r w:rsidR="00961BF6" w:rsidRPr="00695998">
        <w:rPr>
          <w:rFonts w:ascii="Arial" w:hAnsi="Arial" w:cs="Arial"/>
          <w:sz w:val="22"/>
          <w:szCs w:val="22"/>
        </w:rPr>
        <w:t xml:space="preserve">, el Grupo Socialista en la Diputación de Málaga, propone los siguientes </w:t>
      </w:r>
    </w:p>
    <w:p w:rsidR="00961BF6" w:rsidRPr="00695998" w:rsidRDefault="00961BF6" w:rsidP="00FB66A6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695998">
        <w:rPr>
          <w:rFonts w:ascii="Arial" w:hAnsi="Arial" w:cs="Arial"/>
          <w:b/>
          <w:sz w:val="22"/>
          <w:szCs w:val="22"/>
        </w:rPr>
        <w:t>ACUERDOS</w:t>
      </w:r>
    </w:p>
    <w:p w:rsidR="00E67B34" w:rsidRPr="00695998" w:rsidRDefault="00E85686" w:rsidP="00E85686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95998">
        <w:rPr>
          <w:rFonts w:ascii="Arial" w:hAnsi="Arial" w:cs="Arial"/>
          <w:sz w:val="22"/>
          <w:szCs w:val="22"/>
        </w:rPr>
        <w:t>Primero</w:t>
      </w:r>
      <w:r w:rsidR="00E67B34" w:rsidRPr="00695998">
        <w:rPr>
          <w:rFonts w:ascii="Arial" w:hAnsi="Arial" w:cs="Arial"/>
          <w:sz w:val="22"/>
          <w:szCs w:val="22"/>
        </w:rPr>
        <w:t xml:space="preserve">.- </w:t>
      </w:r>
      <w:r w:rsidRPr="00695998">
        <w:rPr>
          <w:rFonts w:ascii="Arial" w:hAnsi="Arial" w:cs="Arial"/>
          <w:sz w:val="22"/>
          <w:szCs w:val="22"/>
        </w:rPr>
        <w:t xml:space="preserve"> Instar al Ayuntamiento de </w:t>
      </w:r>
      <w:proofErr w:type="spellStart"/>
      <w:r w:rsidRPr="00695998">
        <w:rPr>
          <w:rFonts w:ascii="Arial" w:hAnsi="Arial" w:cs="Arial"/>
          <w:sz w:val="22"/>
          <w:szCs w:val="22"/>
        </w:rPr>
        <w:t>Benamocarra</w:t>
      </w:r>
      <w:proofErr w:type="spellEnd"/>
      <w:r w:rsidRPr="00695998">
        <w:rPr>
          <w:rFonts w:ascii="Arial" w:hAnsi="Arial" w:cs="Arial"/>
          <w:sz w:val="22"/>
          <w:szCs w:val="22"/>
        </w:rPr>
        <w:t xml:space="preserve"> a que facilite a la Junta de Andalucía los permisos oportunos para ejecutar la</w:t>
      </w:r>
      <w:r w:rsidR="00075A2B">
        <w:rPr>
          <w:rFonts w:ascii="Arial" w:hAnsi="Arial" w:cs="Arial"/>
          <w:sz w:val="22"/>
          <w:szCs w:val="22"/>
        </w:rPr>
        <w:t>s</w:t>
      </w:r>
      <w:r w:rsidRPr="00695998">
        <w:rPr>
          <w:rFonts w:ascii="Arial" w:hAnsi="Arial" w:cs="Arial"/>
          <w:sz w:val="22"/>
          <w:szCs w:val="22"/>
        </w:rPr>
        <w:t xml:space="preserve"> obras pendientes</w:t>
      </w:r>
      <w:r w:rsidR="00075A2B">
        <w:rPr>
          <w:rFonts w:ascii="Arial" w:hAnsi="Arial" w:cs="Arial"/>
          <w:sz w:val="22"/>
          <w:szCs w:val="22"/>
        </w:rPr>
        <w:t xml:space="preserve"> levantando el precinto d</w:t>
      </w:r>
      <w:r w:rsidRPr="00695998">
        <w:rPr>
          <w:rFonts w:ascii="Arial" w:hAnsi="Arial" w:cs="Arial"/>
          <w:sz w:val="22"/>
          <w:szCs w:val="22"/>
        </w:rPr>
        <w:t xml:space="preserve">el centro educativo de La Maroma y devolver la normalidad al </w:t>
      </w:r>
      <w:r w:rsidR="00B3318F">
        <w:rPr>
          <w:rFonts w:ascii="Arial" w:hAnsi="Arial" w:cs="Arial"/>
          <w:sz w:val="22"/>
          <w:szCs w:val="22"/>
        </w:rPr>
        <w:t>centro educativo</w:t>
      </w:r>
      <w:r w:rsidRPr="00695998">
        <w:rPr>
          <w:rFonts w:ascii="Arial" w:hAnsi="Arial" w:cs="Arial"/>
          <w:sz w:val="22"/>
          <w:szCs w:val="22"/>
        </w:rPr>
        <w:t xml:space="preserve">. </w:t>
      </w:r>
    </w:p>
    <w:p w:rsidR="00E85686" w:rsidRPr="00695998" w:rsidRDefault="00E85686" w:rsidP="00E85686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3E6788" w:rsidRDefault="00E85686" w:rsidP="00465EAA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95998">
        <w:rPr>
          <w:rFonts w:ascii="Arial" w:hAnsi="Arial" w:cs="Arial"/>
          <w:sz w:val="22"/>
          <w:szCs w:val="22"/>
        </w:rPr>
        <w:t xml:space="preserve">Segundo.- </w:t>
      </w:r>
      <w:r w:rsidR="00465EAA" w:rsidRPr="00695998">
        <w:rPr>
          <w:rFonts w:ascii="Arial" w:hAnsi="Arial" w:cs="Arial"/>
          <w:sz w:val="22"/>
          <w:szCs w:val="22"/>
        </w:rPr>
        <w:t xml:space="preserve">Instar a la Consejería de Educación de la Junta de Andalucía a que realice </w:t>
      </w:r>
      <w:r w:rsidR="00C40C43" w:rsidRPr="00695998">
        <w:rPr>
          <w:rFonts w:ascii="Arial" w:hAnsi="Arial" w:cs="Arial"/>
          <w:sz w:val="22"/>
          <w:szCs w:val="22"/>
        </w:rPr>
        <w:t>la obra pendiente en el centro educativo</w:t>
      </w:r>
      <w:r w:rsidR="00465EAA" w:rsidRPr="00695998">
        <w:rPr>
          <w:rFonts w:ascii="Arial" w:hAnsi="Arial" w:cs="Arial"/>
          <w:sz w:val="22"/>
          <w:szCs w:val="22"/>
        </w:rPr>
        <w:t xml:space="preserve"> con la máxima celeridad.</w:t>
      </w:r>
    </w:p>
    <w:p w:rsidR="00B3318F" w:rsidRDefault="00B3318F" w:rsidP="00465EAA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B3318F" w:rsidRPr="00695998" w:rsidRDefault="00B3318F" w:rsidP="00465EAA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Tercero.- Instar al Ayuntamiento de </w:t>
      </w:r>
      <w:proofErr w:type="spellStart"/>
      <w:r>
        <w:rPr>
          <w:rFonts w:ascii="Arial" w:hAnsi="Arial" w:cs="Arial"/>
          <w:sz w:val="22"/>
          <w:szCs w:val="22"/>
        </w:rPr>
        <w:t>Benamocarra</w:t>
      </w:r>
      <w:proofErr w:type="spellEnd"/>
      <w:r>
        <w:rPr>
          <w:rFonts w:ascii="Arial" w:hAnsi="Arial" w:cs="Arial"/>
          <w:sz w:val="22"/>
          <w:szCs w:val="22"/>
        </w:rPr>
        <w:t xml:space="preserve"> y</w:t>
      </w:r>
      <w:r w:rsidR="00F41978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la Consejería de Educación a concluya</w:t>
      </w:r>
      <w:r w:rsidR="002F4888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 el procedimiento administrativo para la expedición de la licencia de primera ocupación del centro y</w:t>
      </w:r>
      <w:r w:rsidR="00F41978">
        <w:rPr>
          <w:rFonts w:ascii="Arial" w:hAnsi="Arial" w:cs="Arial"/>
          <w:sz w:val="22"/>
          <w:szCs w:val="22"/>
        </w:rPr>
        <w:t xml:space="preserve"> que </w:t>
      </w:r>
      <w:r w:rsidR="002F4888">
        <w:rPr>
          <w:rFonts w:ascii="Arial" w:hAnsi="Arial" w:cs="Arial"/>
          <w:sz w:val="22"/>
          <w:szCs w:val="22"/>
        </w:rPr>
        <w:t xml:space="preserve">así </w:t>
      </w:r>
      <w:r>
        <w:rPr>
          <w:rFonts w:ascii="Arial" w:hAnsi="Arial" w:cs="Arial"/>
          <w:sz w:val="22"/>
          <w:szCs w:val="22"/>
        </w:rPr>
        <w:t>abandone la situación de provisionalidad.</w:t>
      </w:r>
    </w:p>
    <w:p w:rsidR="00F53692" w:rsidRPr="00695998" w:rsidRDefault="00961BF6" w:rsidP="00087F5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5998">
        <w:rPr>
          <w:rFonts w:ascii="Arial" w:hAnsi="Arial" w:cs="Arial"/>
          <w:sz w:val="22"/>
          <w:szCs w:val="22"/>
        </w:rPr>
        <w:t xml:space="preserve"> </w:t>
      </w:r>
      <w:r w:rsidR="00A4200B" w:rsidRPr="00695998">
        <w:rPr>
          <w:rFonts w:ascii="Arial" w:hAnsi="Arial" w:cs="Arial"/>
          <w:sz w:val="22"/>
          <w:szCs w:val="22"/>
        </w:rPr>
        <w:t xml:space="preserve"> </w:t>
      </w:r>
    </w:p>
    <w:p w:rsidR="00F53692" w:rsidRPr="00695998" w:rsidRDefault="00F53692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  <w:r w:rsidRPr="00695998">
        <w:rPr>
          <w:rFonts w:ascii="Arial" w:hAnsi="Arial" w:cs="Arial"/>
          <w:color w:val="231F20"/>
          <w:sz w:val="22"/>
          <w:szCs w:val="22"/>
          <w:lang w:eastAsia="es-ES"/>
        </w:rPr>
        <w:t xml:space="preserve">En Málaga, </w:t>
      </w:r>
      <w:r w:rsidR="008C750B" w:rsidRPr="00695998">
        <w:rPr>
          <w:rFonts w:ascii="Arial" w:hAnsi="Arial" w:cs="Arial"/>
          <w:color w:val="231F20"/>
          <w:sz w:val="22"/>
          <w:szCs w:val="22"/>
          <w:lang w:eastAsia="es-ES"/>
        </w:rPr>
        <w:t xml:space="preserve">2 </w:t>
      </w:r>
      <w:r w:rsidRPr="00695998">
        <w:rPr>
          <w:rFonts w:ascii="Arial" w:hAnsi="Arial" w:cs="Arial"/>
          <w:color w:val="231F20"/>
          <w:sz w:val="22"/>
          <w:szCs w:val="22"/>
          <w:lang w:eastAsia="es-ES"/>
        </w:rPr>
        <w:t xml:space="preserve">de </w:t>
      </w:r>
      <w:r w:rsidR="008C750B" w:rsidRPr="00695998">
        <w:rPr>
          <w:rFonts w:ascii="Arial" w:hAnsi="Arial" w:cs="Arial"/>
          <w:color w:val="231F20"/>
          <w:sz w:val="22"/>
          <w:szCs w:val="22"/>
          <w:lang w:eastAsia="es-ES"/>
        </w:rPr>
        <w:t>febrero</w:t>
      </w:r>
      <w:r w:rsidRPr="00695998">
        <w:rPr>
          <w:rFonts w:ascii="Arial" w:hAnsi="Arial" w:cs="Arial"/>
          <w:color w:val="231F20"/>
          <w:sz w:val="22"/>
          <w:szCs w:val="22"/>
          <w:lang w:eastAsia="es-ES"/>
        </w:rPr>
        <w:t xml:space="preserve"> de 2012</w:t>
      </w:r>
    </w:p>
    <w:p w:rsidR="00F53692" w:rsidRPr="00695998" w:rsidRDefault="00F53692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2"/>
          <w:szCs w:val="22"/>
          <w:lang w:eastAsia="es-ES"/>
        </w:rPr>
      </w:pPr>
    </w:p>
    <w:p w:rsidR="003B314F" w:rsidRDefault="003B314F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2"/>
          <w:szCs w:val="22"/>
          <w:lang w:eastAsia="es-ES"/>
        </w:rPr>
      </w:pPr>
    </w:p>
    <w:p w:rsidR="0041099C" w:rsidRPr="00695998" w:rsidRDefault="0041099C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2"/>
          <w:szCs w:val="22"/>
          <w:lang w:eastAsia="es-ES"/>
        </w:rPr>
      </w:pPr>
    </w:p>
    <w:p w:rsidR="008C750B" w:rsidRPr="00695998" w:rsidRDefault="008C750B" w:rsidP="00E67B34">
      <w:pPr>
        <w:suppressAutoHyphens w:val="0"/>
        <w:spacing w:before="100" w:beforeAutospacing="1"/>
        <w:jc w:val="center"/>
        <w:rPr>
          <w:rFonts w:ascii="Arial" w:hAnsi="Arial" w:cs="Arial"/>
          <w:sz w:val="22"/>
          <w:szCs w:val="22"/>
          <w:lang w:eastAsia="es-ES"/>
        </w:rPr>
      </w:pPr>
    </w:p>
    <w:p w:rsidR="00F53692" w:rsidRPr="00695998" w:rsidRDefault="00F53692" w:rsidP="00E67B34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es-ES"/>
        </w:rPr>
      </w:pPr>
      <w:r w:rsidRPr="00695998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Fdo. Francisco </w:t>
      </w:r>
      <w:r w:rsidR="00A65E8C" w:rsidRPr="00695998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Javier </w:t>
      </w:r>
      <w:r w:rsidRPr="00695998">
        <w:rPr>
          <w:rFonts w:ascii="Arial" w:hAnsi="Arial" w:cs="Arial"/>
          <w:b/>
          <w:color w:val="231F20"/>
          <w:sz w:val="22"/>
          <w:szCs w:val="22"/>
          <w:lang w:eastAsia="es-ES"/>
        </w:rPr>
        <w:t>Conejo Rueda</w:t>
      </w:r>
    </w:p>
    <w:p w:rsidR="00F53692" w:rsidRPr="00695998" w:rsidRDefault="00F53692" w:rsidP="00E67B34">
      <w:pPr>
        <w:suppressAutoHyphens w:val="0"/>
        <w:jc w:val="center"/>
        <w:rPr>
          <w:rFonts w:ascii="Arial" w:hAnsi="Arial" w:cs="Arial"/>
          <w:sz w:val="22"/>
          <w:szCs w:val="22"/>
          <w:lang w:val="es-ES_tradnl"/>
        </w:rPr>
      </w:pPr>
      <w:r w:rsidRPr="00695998">
        <w:rPr>
          <w:rFonts w:ascii="Arial" w:hAnsi="Arial" w:cs="Arial"/>
          <w:b/>
          <w:color w:val="231F20"/>
          <w:sz w:val="22"/>
          <w:szCs w:val="22"/>
          <w:lang w:eastAsia="es-ES"/>
        </w:rPr>
        <w:t>Portavoz del PSOE</w:t>
      </w:r>
    </w:p>
    <w:sectPr w:rsidR="00F53692" w:rsidRPr="00695998" w:rsidSect="006E7876">
      <w:headerReference w:type="default" r:id="rId6"/>
      <w:footerReference w:type="default" r:id="rId7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6CE" w:rsidRDefault="008456CE">
      <w:r>
        <w:separator/>
      </w:r>
    </w:p>
  </w:endnote>
  <w:endnote w:type="continuationSeparator" w:id="0">
    <w:p w:rsidR="008456CE" w:rsidRDefault="00845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6CE" w:rsidRDefault="008456CE">
      <w:r>
        <w:separator/>
      </w:r>
    </w:p>
  </w:footnote>
  <w:footnote w:type="continuationSeparator" w:id="0">
    <w:p w:rsidR="008456CE" w:rsidRDefault="00845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43BF"/>
    <w:rsid w:val="00017639"/>
    <w:rsid w:val="00032B07"/>
    <w:rsid w:val="00040ACE"/>
    <w:rsid w:val="000524F3"/>
    <w:rsid w:val="00061E8D"/>
    <w:rsid w:val="000701C9"/>
    <w:rsid w:val="00075A2B"/>
    <w:rsid w:val="00080C62"/>
    <w:rsid w:val="00084DBE"/>
    <w:rsid w:val="00087F50"/>
    <w:rsid w:val="00097123"/>
    <w:rsid w:val="000A35F5"/>
    <w:rsid w:val="000E222F"/>
    <w:rsid w:val="000F4C0E"/>
    <w:rsid w:val="00105FA7"/>
    <w:rsid w:val="00107BCB"/>
    <w:rsid w:val="0011094C"/>
    <w:rsid w:val="0012065F"/>
    <w:rsid w:val="001219D1"/>
    <w:rsid w:val="001363A5"/>
    <w:rsid w:val="0018727E"/>
    <w:rsid w:val="001E3177"/>
    <w:rsid w:val="001E6B4D"/>
    <w:rsid w:val="002179C7"/>
    <w:rsid w:val="002201BF"/>
    <w:rsid w:val="00233300"/>
    <w:rsid w:val="00237F02"/>
    <w:rsid w:val="00245E34"/>
    <w:rsid w:val="00250322"/>
    <w:rsid w:val="002514DC"/>
    <w:rsid w:val="00264DC4"/>
    <w:rsid w:val="0026646B"/>
    <w:rsid w:val="00281C76"/>
    <w:rsid w:val="00285602"/>
    <w:rsid w:val="00294913"/>
    <w:rsid w:val="00295045"/>
    <w:rsid w:val="002B3350"/>
    <w:rsid w:val="002B6722"/>
    <w:rsid w:val="002C0E4D"/>
    <w:rsid w:val="002C5B41"/>
    <w:rsid w:val="002F4888"/>
    <w:rsid w:val="002F49B5"/>
    <w:rsid w:val="002F5BE7"/>
    <w:rsid w:val="003203B3"/>
    <w:rsid w:val="00324771"/>
    <w:rsid w:val="00327B27"/>
    <w:rsid w:val="00341F36"/>
    <w:rsid w:val="003457A5"/>
    <w:rsid w:val="0035274D"/>
    <w:rsid w:val="003612A3"/>
    <w:rsid w:val="003723AF"/>
    <w:rsid w:val="0038625F"/>
    <w:rsid w:val="003945ED"/>
    <w:rsid w:val="003A5C53"/>
    <w:rsid w:val="003B314F"/>
    <w:rsid w:val="003B6BEB"/>
    <w:rsid w:val="003E3090"/>
    <w:rsid w:val="003E6788"/>
    <w:rsid w:val="003F6316"/>
    <w:rsid w:val="00405180"/>
    <w:rsid w:val="0041099C"/>
    <w:rsid w:val="00412904"/>
    <w:rsid w:val="004154AF"/>
    <w:rsid w:val="00417746"/>
    <w:rsid w:val="0044474A"/>
    <w:rsid w:val="004479D4"/>
    <w:rsid w:val="004523EF"/>
    <w:rsid w:val="00456C2C"/>
    <w:rsid w:val="00465EAA"/>
    <w:rsid w:val="004804EF"/>
    <w:rsid w:val="004878D3"/>
    <w:rsid w:val="004C0300"/>
    <w:rsid w:val="004D164E"/>
    <w:rsid w:val="004D2C19"/>
    <w:rsid w:val="0050044E"/>
    <w:rsid w:val="00504FC2"/>
    <w:rsid w:val="005065E7"/>
    <w:rsid w:val="00531767"/>
    <w:rsid w:val="0054461A"/>
    <w:rsid w:val="00566C9E"/>
    <w:rsid w:val="00572145"/>
    <w:rsid w:val="00576BFC"/>
    <w:rsid w:val="00577EF7"/>
    <w:rsid w:val="00594B63"/>
    <w:rsid w:val="005B0FB3"/>
    <w:rsid w:val="005B27FB"/>
    <w:rsid w:val="005B5728"/>
    <w:rsid w:val="005C77BE"/>
    <w:rsid w:val="005D605A"/>
    <w:rsid w:val="005F054B"/>
    <w:rsid w:val="005F283A"/>
    <w:rsid w:val="006049B9"/>
    <w:rsid w:val="00621C30"/>
    <w:rsid w:val="00625661"/>
    <w:rsid w:val="006578B7"/>
    <w:rsid w:val="00662431"/>
    <w:rsid w:val="006636D3"/>
    <w:rsid w:val="00666F7A"/>
    <w:rsid w:val="00684132"/>
    <w:rsid w:val="006929FB"/>
    <w:rsid w:val="006936D9"/>
    <w:rsid w:val="00695998"/>
    <w:rsid w:val="006960E4"/>
    <w:rsid w:val="00696202"/>
    <w:rsid w:val="006A5BA6"/>
    <w:rsid w:val="006B4410"/>
    <w:rsid w:val="006B6127"/>
    <w:rsid w:val="006C47B1"/>
    <w:rsid w:val="006C5AE2"/>
    <w:rsid w:val="006C60E5"/>
    <w:rsid w:val="006D4C8B"/>
    <w:rsid w:val="006E76F2"/>
    <w:rsid w:val="006E7876"/>
    <w:rsid w:val="0070311F"/>
    <w:rsid w:val="0070342B"/>
    <w:rsid w:val="007061C8"/>
    <w:rsid w:val="007167C9"/>
    <w:rsid w:val="0074018F"/>
    <w:rsid w:val="00742FC0"/>
    <w:rsid w:val="00760D3F"/>
    <w:rsid w:val="00760D9C"/>
    <w:rsid w:val="00763C01"/>
    <w:rsid w:val="00764873"/>
    <w:rsid w:val="00770FB2"/>
    <w:rsid w:val="00782AFB"/>
    <w:rsid w:val="00782F49"/>
    <w:rsid w:val="007972BC"/>
    <w:rsid w:val="007A7268"/>
    <w:rsid w:val="007C2A52"/>
    <w:rsid w:val="007C56AB"/>
    <w:rsid w:val="007C6A45"/>
    <w:rsid w:val="007D4300"/>
    <w:rsid w:val="007D487F"/>
    <w:rsid w:val="007E3082"/>
    <w:rsid w:val="007E3C0D"/>
    <w:rsid w:val="007F7608"/>
    <w:rsid w:val="008208CD"/>
    <w:rsid w:val="008222FF"/>
    <w:rsid w:val="00845619"/>
    <w:rsid w:val="008456CE"/>
    <w:rsid w:val="00855011"/>
    <w:rsid w:val="00871D32"/>
    <w:rsid w:val="008956DF"/>
    <w:rsid w:val="008A5460"/>
    <w:rsid w:val="008B35DE"/>
    <w:rsid w:val="008B6A8D"/>
    <w:rsid w:val="008C750B"/>
    <w:rsid w:val="00937663"/>
    <w:rsid w:val="009607C7"/>
    <w:rsid w:val="00961BF6"/>
    <w:rsid w:val="0098133A"/>
    <w:rsid w:val="00997E81"/>
    <w:rsid w:val="009A44F9"/>
    <w:rsid w:val="009B4F59"/>
    <w:rsid w:val="009C2491"/>
    <w:rsid w:val="009C393F"/>
    <w:rsid w:val="009C5185"/>
    <w:rsid w:val="009D3604"/>
    <w:rsid w:val="009D719B"/>
    <w:rsid w:val="009E46C7"/>
    <w:rsid w:val="009F5FEF"/>
    <w:rsid w:val="00A16F37"/>
    <w:rsid w:val="00A35B50"/>
    <w:rsid w:val="00A36B14"/>
    <w:rsid w:val="00A4200B"/>
    <w:rsid w:val="00A63023"/>
    <w:rsid w:val="00A65E8C"/>
    <w:rsid w:val="00A733B3"/>
    <w:rsid w:val="00A769B8"/>
    <w:rsid w:val="00A76E54"/>
    <w:rsid w:val="00A929E1"/>
    <w:rsid w:val="00AA0BDC"/>
    <w:rsid w:val="00AC68D3"/>
    <w:rsid w:val="00AC69C3"/>
    <w:rsid w:val="00AD3632"/>
    <w:rsid w:val="00AD7202"/>
    <w:rsid w:val="00AE40A3"/>
    <w:rsid w:val="00B00BBA"/>
    <w:rsid w:val="00B141D4"/>
    <w:rsid w:val="00B275A4"/>
    <w:rsid w:val="00B3189D"/>
    <w:rsid w:val="00B32ABD"/>
    <w:rsid w:val="00B3318F"/>
    <w:rsid w:val="00B42997"/>
    <w:rsid w:val="00B642CB"/>
    <w:rsid w:val="00B92B88"/>
    <w:rsid w:val="00BA7E2A"/>
    <w:rsid w:val="00BB20E6"/>
    <w:rsid w:val="00BB428A"/>
    <w:rsid w:val="00BC368C"/>
    <w:rsid w:val="00BE4040"/>
    <w:rsid w:val="00C40C43"/>
    <w:rsid w:val="00C42E0A"/>
    <w:rsid w:val="00C45BFB"/>
    <w:rsid w:val="00C6243E"/>
    <w:rsid w:val="00C76EB1"/>
    <w:rsid w:val="00C76FB6"/>
    <w:rsid w:val="00C80806"/>
    <w:rsid w:val="00CB764F"/>
    <w:rsid w:val="00CC4696"/>
    <w:rsid w:val="00CD4A81"/>
    <w:rsid w:val="00CE5A27"/>
    <w:rsid w:val="00CF2418"/>
    <w:rsid w:val="00D020EE"/>
    <w:rsid w:val="00D14804"/>
    <w:rsid w:val="00D209A5"/>
    <w:rsid w:val="00D26338"/>
    <w:rsid w:val="00D35D30"/>
    <w:rsid w:val="00D4148A"/>
    <w:rsid w:val="00D45B47"/>
    <w:rsid w:val="00D7038F"/>
    <w:rsid w:val="00D73426"/>
    <w:rsid w:val="00D761B1"/>
    <w:rsid w:val="00D901E2"/>
    <w:rsid w:val="00DD5872"/>
    <w:rsid w:val="00DE0974"/>
    <w:rsid w:val="00DE3783"/>
    <w:rsid w:val="00E07F51"/>
    <w:rsid w:val="00E2450E"/>
    <w:rsid w:val="00E24C93"/>
    <w:rsid w:val="00E36203"/>
    <w:rsid w:val="00E4668D"/>
    <w:rsid w:val="00E6788C"/>
    <w:rsid w:val="00E67B34"/>
    <w:rsid w:val="00E775DD"/>
    <w:rsid w:val="00E85686"/>
    <w:rsid w:val="00E85CCE"/>
    <w:rsid w:val="00EA259D"/>
    <w:rsid w:val="00EA2B82"/>
    <w:rsid w:val="00EB229A"/>
    <w:rsid w:val="00EC3417"/>
    <w:rsid w:val="00EC379C"/>
    <w:rsid w:val="00EE201A"/>
    <w:rsid w:val="00EF41FA"/>
    <w:rsid w:val="00F2362B"/>
    <w:rsid w:val="00F35EE8"/>
    <w:rsid w:val="00F37FF3"/>
    <w:rsid w:val="00F402F6"/>
    <w:rsid w:val="00F41978"/>
    <w:rsid w:val="00F53692"/>
    <w:rsid w:val="00F5739C"/>
    <w:rsid w:val="00F956FD"/>
    <w:rsid w:val="00FA7C7D"/>
    <w:rsid w:val="00FB66A6"/>
    <w:rsid w:val="00FC5387"/>
    <w:rsid w:val="00FD3779"/>
    <w:rsid w:val="00FE12C7"/>
    <w:rsid w:val="00FE2E69"/>
    <w:rsid w:val="00FE5C94"/>
    <w:rsid w:val="00FF1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character" w:styleId="Textoennegrita">
    <w:name w:val="Strong"/>
    <w:basedOn w:val="Fuentedeprrafopredeter"/>
    <w:uiPriority w:val="22"/>
    <w:qFormat/>
    <w:rsid w:val="005065E7"/>
    <w:rPr>
      <w:b/>
      <w:bCs/>
    </w:rPr>
  </w:style>
  <w:style w:type="paragraph" w:customStyle="1" w:styleId="Standard">
    <w:name w:val="Standard"/>
    <w:rsid w:val="00E67B34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val="es-ES" w:eastAsia="zh-CN" w:bidi="hi-IN"/>
    </w:rPr>
  </w:style>
  <w:style w:type="paragraph" w:styleId="Sinespaciado">
    <w:name w:val="No Spacing"/>
    <w:uiPriority w:val="1"/>
    <w:qFormat/>
    <w:rsid w:val="00D35D30"/>
    <w:rPr>
      <w:rFonts w:ascii="Calibri" w:eastAsia="Calibri" w:hAnsi="Calibri"/>
      <w:sz w:val="22"/>
      <w:szCs w:val="22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48</TotalTime>
  <Pages>2</Pages>
  <Words>472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63</cp:revision>
  <cp:lastPrinted>2012-02-02T13:25:00Z</cp:lastPrinted>
  <dcterms:created xsi:type="dcterms:W3CDTF">2012-02-02T12:50:00Z</dcterms:created>
  <dcterms:modified xsi:type="dcterms:W3CDTF">2012-02-02T13:44:00Z</dcterms:modified>
</cp:coreProperties>
</file>