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  <w:r w:rsidRPr="00413030">
        <w:rPr>
          <w:rFonts w:ascii="Arial" w:hAnsi="Arial" w:cs="Arial"/>
          <w:b/>
        </w:rPr>
        <w:t xml:space="preserve">AL PRESIDENTE DE LA </w:t>
      </w: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  <w:r w:rsidRPr="00413030">
        <w:rPr>
          <w:rFonts w:ascii="Arial" w:hAnsi="Arial" w:cs="Arial"/>
          <w:b/>
        </w:rPr>
        <w:t>DIPUTACIÓN DE MÁLAGA</w:t>
      </w: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413030" w:rsidRDefault="00296D97" w:rsidP="00296D97">
      <w:pPr>
        <w:pStyle w:val="Sinespaciado3"/>
        <w:jc w:val="both"/>
        <w:rPr>
          <w:rFonts w:ascii="Arial" w:hAnsi="Arial" w:cs="Arial"/>
          <w:b/>
        </w:rPr>
      </w:pPr>
    </w:p>
    <w:p w:rsidR="00296D97" w:rsidRPr="00A31046" w:rsidRDefault="00296D97" w:rsidP="00A31046">
      <w:pPr>
        <w:pStyle w:val="Sinespaciado3"/>
        <w:jc w:val="center"/>
        <w:rPr>
          <w:rFonts w:ascii="Arial" w:hAnsi="Arial" w:cs="Arial"/>
          <w:b/>
          <w:sz w:val="24"/>
          <w:szCs w:val="24"/>
        </w:rPr>
      </w:pPr>
      <w:r w:rsidRPr="00A31046">
        <w:rPr>
          <w:rFonts w:ascii="Arial" w:hAnsi="Arial" w:cs="Arial"/>
          <w:b/>
          <w:sz w:val="24"/>
          <w:szCs w:val="24"/>
        </w:rPr>
        <w:t xml:space="preserve">MOCIÓN DEL GRUPO SOCIALISTA </w:t>
      </w:r>
      <w:r w:rsidR="00CF3BFA" w:rsidRPr="00A31046">
        <w:rPr>
          <w:rFonts w:ascii="Arial" w:hAnsi="Arial" w:cs="Arial"/>
          <w:b/>
          <w:sz w:val="24"/>
          <w:szCs w:val="24"/>
        </w:rPr>
        <w:t xml:space="preserve">RELATIVA </w:t>
      </w:r>
      <w:r w:rsidR="00CF5A34" w:rsidRPr="00A31046">
        <w:rPr>
          <w:rFonts w:ascii="Arial" w:hAnsi="Arial" w:cs="Arial"/>
          <w:b/>
          <w:sz w:val="24"/>
          <w:szCs w:val="24"/>
        </w:rPr>
        <w:t xml:space="preserve">A </w:t>
      </w:r>
      <w:r w:rsidR="00CF3BFA" w:rsidRPr="00A31046">
        <w:rPr>
          <w:rFonts w:ascii="Arial" w:hAnsi="Arial" w:cs="Arial"/>
          <w:b/>
          <w:sz w:val="24"/>
          <w:szCs w:val="24"/>
        </w:rPr>
        <w:t>SUBVENCIÓN PARA EL EQUIPAMIENTO DEL ALBERGUE JUVENIL DE FUENTE DE PIEDRA</w:t>
      </w:r>
    </w:p>
    <w:p w:rsidR="00296D97" w:rsidRPr="00413030" w:rsidRDefault="00296D97" w:rsidP="00043CFA">
      <w:pPr>
        <w:pStyle w:val="Sinespaciado3"/>
        <w:jc w:val="center"/>
        <w:rPr>
          <w:rFonts w:ascii="Arial" w:hAnsi="Arial" w:cs="Arial"/>
        </w:rPr>
      </w:pPr>
    </w:p>
    <w:p w:rsidR="00CF5A34" w:rsidRPr="00A31046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bCs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 xml:space="preserve">Francisco Javier Conejo Rueda, Diputado Portavoz y </w:t>
      </w:r>
      <w:r w:rsidR="00A31046">
        <w:rPr>
          <w:rFonts w:ascii="Arial" w:hAnsi="Arial" w:cs="Arial"/>
          <w:b/>
          <w:color w:val="231F20"/>
          <w:sz w:val="22"/>
          <w:szCs w:val="22"/>
        </w:rPr>
        <w:t>José Luis Ruiz Espejo, Diputado</w:t>
      </w:r>
      <w:r w:rsidRPr="00413030">
        <w:rPr>
          <w:rFonts w:ascii="Arial" w:hAnsi="Arial" w:cs="Arial"/>
          <w:b/>
          <w:color w:val="231F20"/>
          <w:sz w:val="22"/>
          <w:szCs w:val="22"/>
        </w:rPr>
        <w:t xml:space="preserve"> del Grupo Socialista de la Diputación de Málaga</w:t>
      </w:r>
      <w:r w:rsidRPr="00413030">
        <w:rPr>
          <w:rFonts w:ascii="Arial" w:hAnsi="Arial" w:cs="Arial"/>
          <w:color w:val="231F20"/>
          <w:sz w:val="22"/>
          <w:szCs w:val="22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A31046">
        <w:rPr>
          <w:rFonts w:ascii="Arial" w:hAnsi="Arial" w:cs="Arial"/>
          <w:bCs/>
          <w:color w:val="231F20"/>
          <w:sz w:val="22"/>
          <w:szCs w:val="22"/>
        </w:rPr>
        <w:t xml:space="preserve">MOCIÓN relativa </w:t>
      </w:r>
      <w:r w:rsidRPr="00BF4CE7">
        <w:rPr>
          <w:rFonts w:ascii="Arial" w:hAnsi="Arial" w:cs="Arial"/>
          <w:b/>
          <w:bCs/>
          <w:color w:val="231F20"/>
          <w:sz w:val="22"/>
          <w:szCs w:val="22"/>
        </w:rPr>
        <w:t xml:space="preserve">a </w:t>
      </w:r>
      <w:r w:rsidR="00CF3BFA" w:rsidRPr="00BF4CE7">
        <w:rPr>
          <w:rFonts w:ascii="Arial" w:hAnsi="Arial" w:cs="Arial"/>
          <w:b/>
        </w:rPr>
        <w:t>RELATIVA A SUBVENCIÓN PARA EL EQUIPAMIENTO DEL ALBERGUE JUVENIL DE FUENTE DE PIEDRA</w:t>
      </w:r>
      <w:r w:rsidR="00CF3BFA" w:rsidRPr="00A31046">
        <w:rPr>
          <w:rFonts w:ascii="Arial" w:hAnsi="Arial" w:cs="Arial"/>
        </w:rPr>
        <w:t xml:space="preserve">  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b/>
          <w:bCs/>
          <w:color w:val="231F20"/>
          <w:sz w:val="22"/>
          <w:szCs w:val="22"/>
        </w:rPr>
      </w:pPr>
    </w:p>
    <w:p w:rsidR="00CF5A34" w:rsidRPr="00413030" w:rsidRDefault="00CF5A34" w:rsidP="00CF5A34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EXPOSICIÓN DE MOTIVOS</w:t>
      </w:r>
    </w:p>
    <w:p w:rsidR="00CF5A34" w:rsidRPr="00413030" w:rsidRDefault="00CF5A34" w:rsidP="00A31046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</w:p>
    <w:p w:rsidR="00CF3BFA" w:rsidRPr="00AB7C06" w:rsidRDefault="00CF3BFA" w:rsidP="00A31046">
      <w:pPr>
        <w:spacing w:line="240" w:lineRule="auto"/>
        <w:jc w:val="both"/>
        <w:rPr>
          <w:rFonts w:ascii="Arial" w:hAnsi="Arial" w:cs="Arial"/>
        </w:rPr>
      </w:pPr>
      <w:r w:rsidRPr="00AB7C06">
        <w:rPr>
          <w:rFonts w:ascii="Arial" w:hAnsi="Arial" w:cs="Arial"/>
        </w:rPr>
        <w:t>El municipio de Fuente de Piedra cuenta con un edificio destinado a Albergue Juvenil de titularidad completamente municipal y cuya construcción ha sido sufragada por el Ayuntamiento a través de distintas inversiones.</w:t>
      </w:r>
    </w:p>
    <w:p w:rsidR="00CF3BFA" w:rsidRPr="00AB7C06" w:rsidRDefault="00CF3BFA" w:rsidP="00A31046">
      <w:pPr>
        <w:spacing w:line="240" w:lineRule="auto"/>
        <w:jc w:val="both"/>
        <w:rPr>
          <w:rFonts w:ascii="Arial" w:hAnsi="Arial" w:cs="Arial"/>
        </w:rPr>
      </w:pPr>
      <w:r w:rsidRPr="00AB7C06">
        <w:rPr>
          <w:rFonts w:ascii="Arial" w:hAnsi="Arial" w:cs="Arial"/>
        </w:rPr>
        <w:t xml:space="preserve">Este </w:t>
      </w:r>
      <w:r w:rsidR="00A31046">
        <w:rPr>
          <w:rFonts w:ascii="Arial" w:hAnsi="Arial" w:cs="Arial"/>
        </w:rPr>
        <w:t>e</w:t>
      </w:r>
      <w:r w:rsidRPr="00AB7C06">
        <w:rPr>
          <w:rFonts w:ascii="Arial" w:hAnsi="Arial" w:cs="Arial"/>
        </w:rPr>
        <w:t xml:space="preserve">dificio se encuentra en la Estación de Ferrocarril, ya que se trata de una antigua cantina que fue adquirida por el Ayuntamiento y sobre la que proyectó la construcción de este </w:t>
      </w:r>
      <w:r w:rsidR="00A31046">
        <w:rPr>
          <w:rFonts w:ascii="Arial" w:hAnsi="Arial" w:cs="Arial"/>
        </w:rPr>
        <w:t>a</w:t>
      </w:r>
      <w:r w:rsidRPr="00AB7C06">
        <w:rPr>
          <w:rFonts w:ascii="Arial" w:hAnsi="Arial" w:cs="Arial"/>
        </w:rPr>
        <w:t>lbergue</w:t>
      </w:r>
      <w:r w:rsidR="00A31046">
        <w:rPr>
          <w:rFonts w:ascii="Arial" w:hAnsi="Arial" w:cs="Arial"/>
        </w:rPr>
        <w:t>.</w:t>
      </w:r>
      <w:r w:rsidRPr="00AB7C06">
        <w:rPr>
          <w:rFonts w:ascii="Arial" w:hAnsi="Arial" w:cs="Arial"/>
        </w:rPr>
        <w:t xml:space="preserve"> </w:t>
      </w:r>
      <w:r w:rsidR="00A31046">
        <w:rPr>
          <w:rFonts w:ascii="Arial" w:hAnsi="Arial" w:cs="Arial"/>
        </w:rPr>
        <w:t>Fue financiada mediante</w:t>
      </w:r>
      <w:r w:rsidRPr="00AB7C06">
        <w:rPr>
          <w:rFonts w:ascii="Arial" w:hAnsi="Arial" w:cs="Arial"/>
        </w:rPr>
        <w:t xml:space="preserve"> distintos proyectos de inversiones y empleo, como Escuelas Taller, Casas de Oficio y Talleres de Empleo, por lo que en esta fase ha cumplido también un objetivo de formación y empleo para jóvenes y en el que han colaborado distintas </w:t>
      </w:r>
      <w:r w:rsidR="0021743B">
        <w:rPr>
          <w:rFonts w:ascii="Arial" w:hAnsi="Arial" w:cs="Arial"/>
        </w:rPr>
        <w:t>a</w:t>
      </w:r>
      <w:r w:rsidRPr="00AB7C06">
        <w:rPr>
          <w:rFonts w:ascii="Arial" w:hAnsi="Arial" w:cs="Arial"/>
        </w:rPr>
        <w:t>dministraciones.</w:t>
      </w:r>
    </w:p>
    <w:p w:rsidR="00CF3BFA" w:rsidRPr="00AB7C06" w:rsidRDefault="00CF3BFA" w:rsidP="00A31046">
      <w:pPr>
        <w:spacing w:line="240" w:lineRule="auto"/>
        <w:jc w:val="both"/>
        <w:rPr>
          <w:rFonts w:ascii="Arial" w:hAnsi="Arial" w:cs="Arial"/>
        </w:rPr>
      </w:pPr>
      <w:r w:rsidRPr="00AB7C06">
        <w:rPr>
          <w:rFonts w:ascii="Arial" w:hAnsi="Arial" w:cs="Arial"/>
        </w:rPr>
        <w:t>La finalización de la fase constructiva hace que el Ayuntamiento esté buscando fórmulas para poner en marcha el albergue y para ello es necesar</w:t>
      </w:r>
      <w:r w:rsidR="0021743B">
        <w:rPr>
          <w:rFonts w:ascii="Arial" w:hAnsi="Arial" w:cs="Arial"/>
        </w:rPr>
        <w:t>io la dotación del equipamiento y, u</w:t>
      </w:r>
      <w:r w:rsidRPr="00AB7C06">
        <w:rPr>
          <w:rFonts w:ascii="Arial" w:hAnsi="Arial" w:cs="Arial"/>
        </w:rPr>
        <w:t>na vez conseguido</w:t>
      </w:r>
      <w:r w:rsidR="0021743B">
        <w:rPr>
          <w:rFonts w:ascii="Arial" w:hAnsi="Arial" w:cs="Arial"/>
        </w:rPr>
        <w:t>,</w:t>
      </w:r>
      <w:r w:rsidRPr="00AB7C06">
        <w:rPr>
          <w:rFonts w:ascii="Arial" w:hAnsi="Arial" w:cs="Arial"/>
        </w:rPr>
        <w:t xml:space="preserve"> poner en marcha la explotación del mismo, lo que es muy interesante desde el punto de vista turístico y del empleo, ya que puede ofertar una capacidad de alojamiento para jóvenes, en un lugar idóneo, muy cercano a </w:t>
      </w:r>
      <w:r w:rsidR="0021743B">
        <w:rPr>
          <w:rFonts w:ascii="Arial" w:hAnsi="Arial" w:cs="Arial"/>
        </w:rPr>
        <w:t>l</w:t>
      </w:r>
      <w:r w:rsidRPr="00AB7C06">
        <w:rPr>
          <w:rFonts w:ascii="Arial" w:hAnsi="Arial" w:cs="Arial"/>
        </w:rPr>
        <w:t>a Laguna de Fuente de Piedra y en la misma estación de ferrocarril.</w:t>
      </w:r>
    </w:p>
    <w:p w:rsidR="00CF3BFA" w:rsidRPr="00AB7C06" w:rsidRDefault="0021743B" w:rsidP="00A31046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CF3BFA" w:rsidRPr="00AB7C06">
        <w:rPr>
          <w:rFonts w:ascii="Arial" w:hAnsi="Arial" w:cs="Arial"/>
        </w:rPr>
        <w:t>emos defendido que</w:t>
      </w:r>
      <w:r>
        <w:rPr>
          <w:rFonts w:ascii="Arial" w:hAnsi="Arial" w:cs="Arial"/>
        </w:rPr>
        <w:t xml:space="preserve"> l</w:t>
      </w:r>
      <w:r w:rsidRPr="00AB7C06">
        <w:rPr>
          <w:rFonts w:ascii="Arial" w:hAnsi="Arial" w:cs="Arial"/>
        </w:rPr>
        <w:t>a actividad turística y el atractivo natural que ofrece la propia Laguna</w:t>
      </w:r>
      <w:r>
        <w:rPr>
          <w:rFonts w:ascii="Arial" w:hAnsi="Arial" w:cs="Arial"/>
        </w:rPr>
        <w:t xml:space="preserve"> </w:t>
      </w:r>
      <w:proofErr w:type="gramStart"/>
      <w:r w:rsidR="00CF3BFA" w:rsidRPr="00AB7C06">
        <w:rPr>
          <w:rFonts w:ascii="Arial" w:hAnsi="Arial" w:cs="Arial"/>
        </w:rPr>
        <w:t>tiene</w:t>
      </w:r>
      <w:proofErr w:type="gramEnd"/>
      <w:r w:rsidR="00CF3BFA" w:rsidRPr="00AB7C06">
        <w:rPr>
          <w:rFonts w:ascii="Arial" w:hAnsi="Arial" w:cs="Arial"/>
        </w:rPr>
        <w:t xml:space="preserve"> que ser aprovechado como una oportunidad para el desarrollo y la creación de empleo, para el municipio</w:t>
      </w:r>
      <w:r>
        <w:rPr>
          <w:rFonts w:ascii="Arial" w:hAnsi="Arial" w:cs="Arial"/>
        </w:rPr>
        <w:t>. La</w:t>
      </w:r>
      <w:r w:rsidR="00CF3BFA" w:rsidRPr="00AB7C06">
        <w:rPr>
          <w:rFonts w:ascii="Arial" w:hAnsi="Arial" w:cs="Arial"/>
        </w:rPr>
        <w:t xml:space="preserve"> creación de este albergue</w:t>
      </w:r>
      <w:r>
        <w:rPr>
          <w:rFonts w:ascii="Arial" w:hAnsi="Arial" w:cs="Arial"/>
        </w:rPr>
        <w:t xml:space="preserve"> representa</w:t>
      </w:r>
      <w:r w:rsidR="00CF3BFA" w:rsidRPr="00AB7C06">
        <w:rPr>
          <w:rFonts w:ascii="Arial" w:hAnsi="Arial" w:cs="Arial"/>
        </w:rPr>
        <w:t xml:space="preserve"> ir en esa dirección, es decir</w:t>
      </w:r>
      <w:r>
        <w:rPr>
          <w:rFonts w:ascii="Arial" w:hAnsi="Arial" w:cs="Arial"/>
        </w:rPr>
        <w:t>,</w:t>
      </w:r>
      <w:r w:rsidR="00CF3BFA" w:rsidRPr="00AB7C06">
        <w:rPr>
          <w:rFonts w:ascii="Arial" w:hAnsi="Arial" w:cs="Arial"/>
        </w:rPr>
        <w:t xml:space="preserve"> aprovechar los recursos como </w:t>
      </w:r>
      <w:r>
        <w:rPr>
          <w:rFonts w:ascii="Arial" w:hAnsi="Arial" w:cs="Arial"/>
        </w:rPr>
        <w:t>l</w:t>
      </w:r>
      <w:r w:rsidR="00CF3BFA" w:rsidRPr="00AB7C06">
        <w:rPr>
          <w:rFonts w:ascii="Arial" w:hAnsi="Arial" w:cs="Arial"/>
        </w:rPr>
        <w:t>a Laguna</w:t>
      </w:r>
      <w:r>
        <w:rPr>
          <w:rFonts w:ascii="Arial" w:hAnsi="Arial" w:cs="Arial"/>
        </w:rPr>
        <w:t xml:space="preserve"> </w:t>
      </w:r>
      <w:r w:rsidR="00CF3BFA" w:rsidRPr="00AB7C06">
        <w:rPr>
          <w:rFonts w:ascii="Arial" w:hAnsi="Arial" w:cs="Arial"/>
        </w:rPr>
        <w:t>para ofrecer un servicio que puede mejorar su actividad turística y</w:t>
      </w:r>
      <w:r>
        <w:rPr>
          <w:rFonts w:ascii="Arial" w:hAnsi="Arial" w:cs="Arial"/>
        </w:rPr>
        <w:t>,</w:t>
      </w:r>
      <w:r w:rsidR="00CF3BFA" w:rsidRPr="00AB7C06">
        <w:rPr>
          <w:rFonts w:ascii="Arial" w:hAnsi="Arial" w:cs="Arial"/>
        </w:rPr>
        <w:t xml:space="preserve"> por tanto</w:t>
      </w:r>
      <w:r>
        <w:rPr>
          <w:rFonts w:ascii="Arial" w:hAnsi="Arial" w:cs="Arial"/>
        </w:rPr>
        <w:t>,</w:t>
      </w:r>
      <w:r w:rsidR="00CF3BFA" w:rsidRPr="00AB7C06">
        <w:rPr>
          <w:rFonts w:ascii="Arial" w:hAnsi="Arial" w:cs="Arial"/>
        </w:rPr>
        <w:t xml:space="preserve"> favorecer la creación de empleo.</w:t>
      </w:r>
    </w:p>
    <w:p w:rsidR="00CF3BFA" w:rsidRPr="00AB7C06" w:rsidRDefault="00CF3BFA" w:rsidP="00A31046">
      <w:pPr>
        <w:spacing w:line="240" w:lineRule="auto"/>
        <w:jc w:val="both"/>
        <w:rPr>
          <w:rFonts w:ascii="Arial" w:hAnsi="Arial" w:cs="Arial"/>
        </w:rPr>
      </w:pPr>
      <w:r w:rsidRPr="00AB7C06">
        <w:rPr>
          <w:rFonts w:ascii="Arial" w:hAnsi="Arial" w:cs="Arial"/>
        </w:rPr>
        <w:t>Por todo ello el Grupo Socialista en la D</w:t>
      </w:r>
      <w:r w:rsidR="0021743B">
        <w:rPr>
          <w:rFonts w:ascii="Arial" w:hAnsi="Arial" w:cs="Arial"/>
        </w:rPr>
        <w:t>iputación Provincial propone el siguiente</w:t>
      </w:r>
    </w:p>
    <w:p w:rsidR="00CF3BFA" w:rsidRPr="00AB7C06" w:rsidRDefault="00CF3BFA" w:rsidP="00A31046">
      <w:pPr>
        <w:spacing w:line="240" w:lineRule="auto"/>
        <w:jc w:val="both"/>
        <w:rPr>
          <w:rFonts w:ascii="Arial" w:hAnsi="Arial" w:cs="Arial"/>
        </w:rPr>
      </w:pPr>
    </w:p>
    <w:p w:rsidR="00CF3BFA" w:rsidRPr="0021743B" w:rsidRDefault="00CF3BFA" w:rsidP="00A31046">
      <w:pPr>
        <w:spacing w:line="240" w:lineRule="auto"/>
        <w:jc w:val="center"/>
        <w:rPr>
          <w:rFonts w:ascii="Arial" w:hAnsi="Arial" w:cs="Arial"/>
          <w:b/>
        </w:rPr>
      </w:pPr>
      <w:r w:rsidRPr="0021743B">
        <w:rPr>
          <w:rFonts w:ascii="Arial" w:hAnsi="Arial" w:cs="Arial"/>
          <w:b/>
        </w:rPr>
        <w:t>ACUERDO</w:t>
      </w:r>
    </w:p>
    <w:p w:rsidR="00CF3BFA" w:rsidRDefault="00F31663" w:rsidP="00A31046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Primero.- </w:t>
      </w:r>
      <w:r w:rsidR="00CF3BFA" w:rsidRPr="00AB7C06">
        <w:rPr>
          <w:rFonts w:ascii="Arial" w:hAnsi="Arial" w:cs="Arial"/>
        </w:rPr>
        <w:t xml:space="preserve">Instar al equipo de gobierno de la Diputación Provincial a dotar de una subvención al Ayuntamiento de Fuente de Piedra para el equipamiento del </w:t>
      </w:r>
      <w:r w:rsidR="00AD2CFB">
        <w:rPr>
          <w:rFonts w:ascii="Arial" w:hAnsi="Arial" w:cs="Arial"/>
        </w:rPr>
        <w:t>a</w:t>
      </w:r>
      <w:r w:rsidR="00CF3BFA" w:rsidRPr="00AB7C06">
        <w:rPr>
          <w:rFonts w:ascii="Arial" w:hAnsi="Arial" w:cs="Arial"/>
        </w:rPr>
        <w:t>lbergue de este municipio para su puesta en marcha</w:t>
      </w:r>
      <w:r w:rsidR="00AD2CFB">
        <w:rPr>
          <w:rFonts w:ascii="Arial" w:hAnsi="Arial" w:cs="Arial"/>
        </w:rPr>
        <w:t xml:space="preserve"> </w:t>
      </w:r>
      <w:r w:rsidR="00CF3BFA" w:rsidRPr="00AB7C06">
        <w:rPr>
          <w:rFonts w:ascii="Arial" w:hAnsi="Arial" w:cs="Arial"/>
        </w:rPr>
        <w:t xml:space="preserve">por la importancia que este proyecto tiene para aprovechar los recursos naturales del mismo y la imposibilidad de acometerlo por sí solo. </w:t>
      </w:r>
    </w:p>
    <w:p w:rsidR="00AD2CFB" w:rsidRPr="00AB7C06" w:rsidRDefault="00AD2CFB" w:rsidP="00A31046">
      <w:pPr>
        <w:spacing w:line="240" w:lineRule="auto"/>
        <w:jc w:val="both"/>
        <w:rPr>
          <w:rFonts w:ascii="Arial" w:hAnsi="Arial" w:cs="Arial"/>
        </w:rPr>
      </w:pPr>
    </w:p>
    <w:p w:rsidR="00CF3BFA" w:rsidRPr="00AB7C06" w:rsidRDefault="00CF3BFA" w:rsidP="00AD2CFB">
      <w:pPr>
        <w:spacing w:line="240" w:lineRule="auto"/>
        <w:jc w:val="right"/>
        <w:rPr>
          <w:rFonts w:ascii="Arial" w:hAnsi="Arial" w:cs="Arial"/>
        </w:rPr>
      </w:pPr>
      <w:r w:rsidRPr="00AB7C06">
        <w:rPr>
          <w:rFonts w:ascii="Arial" w:hAnsi="Arial" w:cs="Arial"/>
        </w:rPr>
        <w:t>Málaga</w:t>
      </w:r>
      <w:r w:rsidR="001C7E46">
        <w:rPr>
          <w:rFonts w:ascii="Arial" w:hAnsi="Arial" w:cs="Arial"/>
        </w:rPr>
        <w:t>,</w:t>
      </w:r>
      <w:r w:rsidRPr="00AB7C06">
        <w:rPr>
          <w:rFonts w:ascii="Arial" w:hAnsi="Arial" w:cs="Arial"/>
        </w:rPr>
        <w:t xml:space="preserve"> a </w:t>
      </w:r>
      <w:r w:rsidR="001C7E46">
        <w:rPr>
          <w:rFonts w:ascii="Arial" w:hAnsi="Arial" w:cs="Arial"/>
        </w:rPr>
        <w:t>22</w:t>
      </w:r>
      <w:r w:rsidRPr="00AB7C06">
        <w:rPr>
          <w:rFonts w:ascii="Arial" w:hAnsi="Arial" w:cs="Arial"/>
        </w:rPr>
        <w:t xml:space="preserve"> de marzo de 2012</w:t>
      </w:r>
    </w:p>
    <w:p w:rsidR="00CF5A34" w:rsidRPr="00413030" w:rsidRDefault="00CF3BFA" w:rsidP="00CF5A3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F5A34" w:rsidRPr="00413030" w:rsidRDefault="00CF5A34" w:rsidP="00390F3F">
      <w:pPr>
        <w:pStyle w:val="Sinespaciado1"/>
        <w:spacing w:line="240" w:lineRule="auto"/>
        <w:ind w:left="3540" w:firstLine="708"/>
        <w:rPr>
          <w:rFonts w:ascii="Arial" w:hAnsi="Arial" w:cs="Arial"/>
          <w:color w:val="231F20"/>
          <w:sz w:val="22"/>
          <w:szCs w:val="22"/>
        </w:rPr>
      </w:pPr>
    </w:p>
    <w:p w:rsidR="00714267" w:rsidRPr="00413030" w:rsidRDefault="00390F3F" w:rsidP="00390F3F">
      <w:pPr>
        <w:pStyle w:val="Sinespaciado1"/>
        <w:spacing w:line="240" w:lineRule="auto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t xml:space="preserve">            </w:t>
      </w:r>
      <w:r w:rsidRPr="00390F3F">
        <w:rPr>
          <w:rFonts w:ascii="Arial" w:hAnsi="Arial" w:cs="Arial"/>
          <w:color w:val="231F20"/>
          <w:sz w:val="22"/>
          <w:szCs w:val="22"/>
        </w:rPr>
        <w:drawing>
          <wp:inline distT="0" distB="0" distL="0" distR="0">
            <wp:extent cx="2543175" cy="704850"/>
            <wp:effectExtent l="19050" t="0" r="9525" b="0"/>
            <wp:docPr id="4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t xml:space="preserve">                 </w:t>
      </w:r>
      <w:r w:rsidR="00063995"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drawing>
          <wp:inline distT="0" distB="0" distL="0" distR="0">
            <wp:extent cx="1732113" cy="893311"/>
            <wp:effectExtent l="19050" t="0" r="1437" b="0"/>
            <wp:docPr id="5" name="Imagen 2" descr="D:\Documents and Settings\LGuerrero\Escritorio\COMPARTIR\Grupo_Diputación\Firmas\Espe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LGuerrero\Escritorio\COMPARTIR\Grupo_Diputación\Firmas\Espej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601" cy="89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 xml:space="preserve"> </w:t>
      </w:r>
    </w:p>
    <w:p w:rsidR="00714267" w:rsidRPr="00413030" w:rsidRDefault="00714267" w:rsidP="00390F3F">
      <w:pPr>
        <w:pStyle w:val="Sinespaciado1"/>
        <w:spacing w:line="240" w:lineRule="auto"/>
        <w:ind w:left="3540" w:firstLine="708"/>
        <w:jc w:val="center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CF5A34" w:rsidP="00A31046">
      <w:pPr>
        <w:pStyle w:val="Sinespaciado1"/>
        <w:spacing w:line="240" w:lineRule="auto"/>
        <w:jc w:val="center"/>
        <w:rPr>
          <w:rFonts w:ascii="Arial" w:hAnsi="Arial" w:cs="Arial"/>
          <w:color w:val="231F20"/>
          <w:sz w:val="22"/>
          <w:szCs w:val="22"/>
        </w:rPr>
      </w:pPr>
    </w:p>
    <w:p w:rsidR="00CF5A34" w:rsidRPr="00413030" w:rsidRDefault="00CF5A34" w:rsidP="00A31046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Fdo. Francisco Conejo Rueda</w:t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</w:r>
      <w:r w:rsidRPr="00413030">
        <w:rPr>
          <w:rFonts w:ascii="Arial" w:hAnsi="Arial" w:cs="Arial"/>
          <w:b/>
          <w:color w:val="231F20"/>
          <w:sz w:val="22"/>
          <w:szCs w:val="22"/>
        </w:rPr>
        <w:tab/>
        <w:t xml:space="preserve">Fdo. </w:t>
      </w:r>
      <w:r w:rsidR="00A31046">
        <w:rPr>
          <w:rFonts w:ascii="Arial" w:hAnsi="Arial" w:cs="Arial"/>
          <w:b/>
          <w:color w:val="231F20"/>
          <w:sz w:val="22"/>
          <w:szCs w:val="22"/>
        </w:rPr>
        <w:t>José Luis Ruiz Espejo</w:t>
      </w:r>
    </w:p>
    <w:p w:rsidR="00CF5A34" w:rsidRPr="00413030" w:rsidRDefault="00CF5A34" w:rsidP="00A31046">
      <w:pPr>
        <w:pStyle w:val="Sinespaciado1"/>
        <w:spacing w:line="240" w:lineRule="auto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413030">
        <w:rPr>
          <w:rFonts w:ascii="Arial" w:hAnsi="Arial" w:cs="Arial"/>
          <w:b/>
          <w:color w:val="231F20"/>
          <w:sz w:val="22"/>
          <w:szCs w:val="22"/>
        </w:rPr>
        <w:t>Portavo</w:t>
      </w:r>
      <w:r w:rsidR="00A31046">
        <w:rPr>
          <w:rFonts w:ascii="Arial" w:hAnsi="Arial" w:cs="Arial"/>
          <w:b/>
          <w:color w:val="231F20"/>
          <w:sz w:val="22"/>
          <w:szCs w:val="22"/>
        </w:rPr>
        <w:t>z del PSOE</w:t>
      </w:r>
      <w:r w:rsidR="00A31046">
        <w:rPr>
          <w:rFonts w:ascii="Arial" w:hAnsi="Arial" w:cs="Arial"/>
          <w:b/>
          <w:color w:val="231F20"/>
          <w:sz w:val="22"/>
          <w:szCs w:val="22"/>
        </w:rPr>
        <w:tab/>
      </w:r>
      <w:r w:rsidR="00A31046">
        <w:rPr>
          <w:rFonts w:ascii="Arial" w:hAnsi="Arial" w:cs="Arial"/>
          <w:b/>
          <w:color w:val="231F20"/>
          <w:sz w:val="22"/>
          <w:szCs w:val="22"/>
        </w:rPr>
        <w:tab/>
      </w:r>
      <w:r w:rsidR="00A31046">
        <w:rPr>
          <w:rFonts w:ascii="Arial" w:hAnsi="Arial" w:cs="Arial"/>
          <w:b/>
          <w:color w:val="231F20"/>
          <w:sz w:val="22"/>
          <w:szCs w:val="22"/>
        </w:rPr>
        <w:tab/>
        <w:t xml:space="preserve">       </w:t>
      </w:r>
      <w:r w:rsidRPr="00413030">
        <w:rPr>
          <w:rFonts w:ascii="Arial" w:hAnsi="Arial" w:cs="Arial"/>
          <w:b/>
          <w:color w:val="231F20"/>
          <w:sz w:val="22"/>
          <w:szCs w:val="22"/>
        </w:rPr>
        <w:t>Diputad</w:t>
      </w:r>
      <w:r w:rsidR="00A31046">
        <w:rPr>
          <w:rFonts w:ascii="Arial" w:hAnsi="Arial" w:cs="Arial"/>
          <w:b/>
          <w:color w:val="231F20"/>
          <w:sz w:val="22"/>
          <w:szCs w:val="22"/>
        </w:rPr>
        <w:t>o</w:t>
      </w:r>
      <w:r w:rsidRPr="00413030">
        <w:rPr>
          <w:rFonts w:ascii="Arial" w:hAnsi="Arial" w:cs="Arial"/>
          <w:b/>
          <w:color w:val="231F20"/>
          <w:sz w:val="22"/>
          <w:szCs w:val="22"/>
        </w:rPr>
        <w:t xml:space="preserve"> del PSOE</w:t>
      </w:r>
    </w:p>
    <w:p w:rsidR="00CF5A34" w:rsidRPr="00413030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  <w:sz w:val="22"/>
          <w:szCs w:val="22"/>
        </w:rPr>
      </w:pPr>
    </w:p>
    <w:p w:rsidR="00CF5A34" w:rsidRDefault="00CF5A34" w:rsidP="00CF5A34">
      <w:pPr>
        <w:pStyle w:val="Sinespaciado1"/>
        <w:spacing w:line="240" w:lineRule="auto"/>
        <w:jc w:val="both"/>
        <w:rPr>
          <w:rFonts w:ascii="Arial" w:hAnsi="Arial" w:cs="Arial"/>
          <w:color w:val="231F20"/>
        </w:rPr>
      </w:pPr>
    </w:p>
    <w:p w:rsidR="00CF5A34" w:rsidRDefault="00CF5A34" w:rsidP="00CF5A3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6D97" w:rsidRPr="00CF5A34" w:rsidRDefault="00296D97" w:rsidP="00296D97">
      <w:pPr>
        <w:pStyle w:val="Sinespaciado3"/>
        <w:jc w:val="both"/>
        <w:rPr>
          <w:rFonts w:ascii="Arial" w:hAnsi="Arial" w:cs="Arial"/>
          <w:lang w:val="es-ES"/>
        </w:rPr>
      </w:pP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  <w:r w:rsidRPr="00620782">
        <w:rPr>
          <w:rFonts w:ascii="Arial" w:hAnsi="Arial" w:cs="Arial"/>
        </w:rPr>
        <w:t xml:space="preserve"> </w:t>
      </w:r>
    </w:p>
    <w:p w:rsidR="00296D97" w:rsidRPr="00620782" w:rsidRDefault="00714267" w:rsidP="00296D97">
      <w:pPr>
        <w:pStyle w:val="Sinespaciado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96D97" w:rsidRDefault="00296D97" w:rsidP="00296D97">
      <w:pPr>
        <w:pStyle w:val="Sinespaciado3"/>
        <w:jc w:val="both"/>
        <w:rPr>
          <w:rFonts w:ascii="Arial" w:hAnsi="Arial" w:cs="Arial"/>
        </w:rPr>
      </w:pPr>
    </w:p>
    <w:p w:rsidR="00296D97" w:rsidRPr="00620782" w:rsidRDefault="00296D97" w:rsidP="00296D97">
      <w:pPr>
        <w:pStyle w:val="Sinespaciado3"/>
        <w:jc w:val="both"/>
        <w:rPr>
          <w:rFonts w:ascii="Arial" w:hAnsi="Arial" w:cs="Arial"/>
        </w:rPr>
      </w:pPr>
    </w:p>
    <w:p w:rsidR="009C2491" w:rsidRDefault="0042339D" w:rsidP="00296D97">
      <w:pPr>
        <w:pStyle w:val="Sinespaciado3"/>
        <w:jc w:val="center"/>
      </w:pPr>
      <w:r>
        <w:rPr>
          <w:rFonts w:ascii="Arial" w:hAnsi="Arial" w:cs="Arial"/>
          <w:b/>
        </w:rPr>
        <w:t xml:space="preserve"> </w:t>
      </w:r>
    </w:p>
    <w:sectPr w:rsidR="009C2491" w:rsidSect="006E7876">
      <w:headerReference w:type="default" r:id="rId8"/>
      <w:footerReference w:type="default" r:id="rId9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8FA" w:rsidRDefault="00BF78FA">
      <w:r>
        <w:separator/>
      </w:r>
    </w:p>
  </w:endnote>
  <w:endnote w:type="continuationSeparator" w:id="0">
    <w:p w:rsidR="00BF78FA" w:rsidRDefault="00BF7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A93BBF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8FA" w:rsidRDefault="00BF78FA">
      <w:r>
        <w:separator/>
      </w:r>
    </w:p>
  </w:footnote>
  <w:footnote w:type="continuationSeparator" w:id="0">
    <w:p w:rsidR="00BF78FA" w:rsidRDefault="00BF7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A93BBF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491063"/>
    <w:rsid w:val="00017639"/>
    <w:rsid w:val="00043CFA"/>
    <w:rsid w:val="00063995"/>
    <w:rsid w:val="000771CD"/>
    <w:rsid w:val="000F6D2D"/>
    <w:rsid w:val="00103497"/>
    <w:rsid w:val="0010384C"/>
    <w:rsid w:val="001072B6"/>
    <w:rsid w:val="00136583"/>
    <w:rsid w:val="0016229B"/>
    <w:rsid w:val="001704F2"/>
    <w:rsid w:val="00171A4A"/>
    <w:rsid w:val="00176B18"/>
    <w:rsid w:val="001C7E46"/>
    <w:rsid w:val="0021683C"/>
    <w:rsid w:val="0021743B"/>
    <w:rsid w:val="00281C76"/>
    <w:rsid w:val="00285602"/>
    <w:rsid w:val="00296D97"/>
    <w:rsid w:val="00305936"/>
    <w:rsid w:val="00353CCB"/>
    <w:rsid w:val="00390F3F"/>
    <w:rsid w:val="003945ED"/>
    <w:rsid w:val="003E3090"/>
    <w:rsid w:val="003E3B12"/>
    <w:rsid w:val="003F483E"/>
    <w:rsid w:val="004049AD"/>
    <w:rsid w:val="00413030"/>
    <w:rsid w:val="004154AF"/>
    <w:rsid w:val="00417746"/>
    <w:rsid w:val="00417DE3"/>
    <w:rsid w:val="0042339D"/>
    <w:rsid w:val="004479D4"/>
    <w:rsid w:val="00491063"/>
    <w:rsid w:val="00520E83"/>
    <w:rsid w:val="006049B9"/>
    <w:rsid w:val="006960E4"/>
    <w:rsid w:val="006E7876"/>
    <w:rsid w:val="006F49AD"/>
    <w:rsid w:val="00714267"/>
    <w:rsid w:val="00760D9C"/>
    <w:rsid w:val="00763C01"/>
    <w:rsid w:val="00790354"/>
    <w:rsid w:val="007E3082"/>
    <w:rsid w:val="007E7ED2"/>
    <w:rsid w:val="008208CD"/>
    <w:rsid w:val="00997E81"/>
    <w:rsid w:val="009C2491"/>
    <w:rsid w:val="00A31046"/>
    <w:rsid w:val="00A93BBF"/>
    <w:rsid w:val="00AC68D3"/>
    <w:rsid w:val="00AD2CFB"/>
    <w:rsid w:val="00B26334"/>
    <w:rsid w:val="00BC1A44"/>
    <w:rsid w:val="00BF4CE7"/>
    <w:rsid w:val="00BF78FA"/>
    <w:rsid w:val="00CA13AF"/>
    <w:rsid w:val="00CF3BFA"/>
    <w:rsid w:val="00CF5A34"/>
    <w:rsid w:val="00D04730"/>
    <w:rsid w:val="00D56B5A"/>
    <w:rsid w:val="00E24BB4"/>
    <w:rsid w:val="00E50C7D"/>
    <w:rsid w:val="00EA05A8"/>
    <w:rsid w:val="00F31663"/>
    <w:rsid w:val="00F70BD9"/>
    <w:rsid w:val="00F94FAA"/>
    <w:rsid w:val="00FE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2491"/>
    <w:pPr>
      <w:spacing w:after="200" w:line="276" w:lineRule="auto"/>
    </w:pPr>
    <w:rPr>
      <w:rFonts w:ascii="Calibri" w:eastAsia="Calibri" w:hAnsi="Calibri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6E7876"/>
    <w:rPr>
      <w:color w:val="0000FF"/>
      <w:u w:val="single"/>
    </w:rPr>
  </w:style>
  <w:style w:type="paragraph" w:customStyle="1" w:styleId="Sinespaciado3">
    <w:name w:val="Sin espaciado3"/>
    <w:rsid w:val="00296D97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CF5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F5A34"/>
    <w:rPr>
      <w:rFonts w:ascii="Tahoma" w:eastAsia="Calibri" w:hAnsi="Tahoma" w:cs="Tahoma"/>
      <w:sz w:val="16"/>
      <w:szCs w:val="16"/>
      <w:lang w:val="es-ES"/>
    </w:rPr>
  </w:style>
  <w:style w:type="paragraph" w:customStyle="1" w:styleId="Sinespaciado1">
    <w:name w:val="Sin espaciado1"/>
    <w:rsid w:val="00CF5A34"/>
    <w:pPr>
      <w:suppressAutoHyphens/>
      <w:spacing w:line="100" w:lineRule="atLeast"/>
    </w:pPr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</Template>
  <TotalTime>7</TotalTime>
  <Pages>2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12</cp:revision>
  <cp:lastPrinted>2012-03-19T11:33:00Z</cp:lastPrinted>
  <dcterms:created xsi:type="dcterms:W3CDTF">2012-03-22T09:22:00Z</dcterms:created>
  <dcterms:modified xsi:type="dcterms:W3CDTF">2012-03-22T09:31:00Z</dcterms:modified>
</cp:coreProperties>
</file>